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5D143A" w14:textId="77777777" w:rsidR="007B32C9" w:rsidRPr="00F23CB1" w:rsidRDefault="007B32C9" w:rsidP="00F90740">
      <w:pPr>
        <w:spacing w:after="120" w:line="360" w:lineRule="auto"/>
        <w:jc w:val="center"/>
        <w:rPr>
          <w:rFonts w:ascii="Urbanist" w:hAnsi="Urbanist" w:cs="Urbanist"/>
          <w:b/>
          <w:color w:val="007A33"/>
          <w:sz w:val="36"/>
          <w:u w:val="single"/>
        </w:rPr>
      </w:pPr>
      <w:r w:rsidRPr="00F23CB1">
        <w:rPr>
          <w:rFonts w:ascii="Urbanist" w:hAnsi="Urbanist" w:cs="Urbanist"/>
          <w:b/>
          <w:color w:val="007A33"/>
          <w:sz w:val="36"/>
          <w:u w:val="single"/>
        </w:rPr>
        <w:t>SOLICITUD DE ALTA COMO MIEMBRO</w:t>
      </w:r>
    </w:p>
    <w:p w14:paraId="07DDC180" w14:textId="77777777" w:rsidR="00C11811" w:rsidRPr="00F23CB1" w:rsidRDefault="007B32C9" w:rsidP="00E43056">
      <w:pPr>
        <w:spacing w:after="120"/>
        <w:jc w:val="both"/>
        <w:rPr>
          <w:rFonts w:ascii="Urbanist" w:hAnsi="Urbanist" w:cs="Urbanist"/>
          <w:color w:val="000000" w:themeColor="text1"/>
          <w:sz w:val="20"/>
          <w:szCs w:val="20"/>
        </w:rPr>
      </w:pPr>
      <w:r w:rsidRPr="00F23CB1">
        <w:rPr>
          <w:rFonts w:ascii="Urbanist" w:hAnsi="Urbanist" w:cs="Urbanist"/>
          <w:color w:val="000000" w:themeColor="text1"/>
          <w:sz w:val="20"/>
          <w:szCs w:val="20"/>
        </w:rPr>
        <w:t xml:space="preserve">Mediante la presente, Don/Doña </w:t>
      </w:r>
      <w:sdt>
        <w:sdtPr>
          <w:rPr>
            <w:rFonts w:ascii="Urbanist" w:hAnsi="Urbanist" w:cs="Urbanist"/>
            <w:color w:val="000000" w:themeColor="text1"/>
            <w:sz w:val="20"/>
            <w:szCs w:val="20"/>
          </w:rPr>
          <w:id w:val="1195734545"/>
          <w:placeholder>
            <w:docPart w:val="83ED58CAA44E493F9B76D984859B6F12"/>
          </w:placeholder>
          <w:showingPlcHdr/>
          <w:text/>
        </w:sdtPr>
        <w:sdtEndPr/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  <w:r w:rsidRPr="00F23CB1">
        <w:rPr>
          <w:rFonts w:ascii="Urbanist" w:hAnsi="Urbanist" w:cs="Urbanist"/>
          <w:color w:val="000000" w:themeColor="text1"/>
          <w:sz w:val="20"/>
          <w:szCs w:val="20"/>
        </w:rPr>
        <w:t xml:space="preserve">                                                                                                                 en representación de</w:t>
      </w:r>
      <w:sdt>
        <w:sdtPr>
          <w:rPr>
            <w:rFonts w:ascii="Urbanist" w:hAnsi="Urbanist" w:cs="Urbanist"/>
            <w:color w:val="000000" w:themeColor="text1"/>
            <w:sz w:val="20"/>
            <w:szCs w:val="20"/>
          </w:rPr>
          <w:id w:val="-1030405956"/>
          <w:placeholder>
            <w:docPart w:val="83ED58CAA44E493F9B76D984859B6F12"/>
          </w:placeholder>
          <w:showingPlcHdr/>
          <w:text/>
        </w:sdtPr>
        <w:sdtEndPr/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  <w:r w:rsidRPr="00F23CB1">
        <w:rPr>
          <w:rFonts w:ascii="Urbanist" w:hAnsi="Urbanist" w:cs="Urbanist"/>
          <w:color w:val="000000" w:themeColor="text1"/>
          <w:sz w:val="20"/>
          <w:szCs w:val="20"/>
        </w:rPr>
        <w:t xml:space="preserve">                                                                                          manifiesta su interés en participar como miembro de la Asociación PLATAFORMA TECNOLÓGICA ESPAÑOLA DE LOGISTICA, INTERMODALIDAD Y MOVILIDAD, </w:t>
      </w:r>
      <w:r w:rsidRPr="00F23CB1">
        <w:rPr>
          <w:rFonts w:ascii="Urbanist" w:hAnsi="Urbanist" w:cs="Urbanist"/>
          <w:b/>
          <w:bCs/>
          <w:color w:val="000000" w:themeColor="text1"/>
          <w:sz w:val="20"/>
          <w:szCs w:val="20"/>
        </w:rPr>
        <w:t>LOGISTOP</w:t>
      </w:r>
      <w:r w:rsidRPr="00F23CB1">
        <w:rPr>
          <w:rFonts w:ascii="Urbanist" w:hAnsi="Urbanist" w:cs="Urbanist"/>
          <w:color w:val="000000" w:themeColor="text1"/>
          <w:sz w:val="20"/>
          <w:szCs w:val="20"/>
        </w:rPr>
        <w:t>, con CIF G99187494</w:t>
      </w:r>
      <w:r w:rsidR="00101864" w:rsidRPr="00F23CB1">
        <w:rPr>
          <w:rFonts w:ascii="Urbanist" w:hAnsi="Urbanist" w:cs="Urbanist"/>
          <w:color w:val="000000" w:themeColor="text1"/>
          <w:sz w:val="20"/>
          <w:szCs w:val="20"/>
        </w:rPr>
        <w:t>.</w:t>
      </w:r>
      <w:r w:rsidRPr="00F23CB1">
        <w:rPr>
          <w:rFonts w:ascii="Urbanist" w:hAnsi="Urbanist" w:cs="Urbanist"/>
          <w:color w:val="000000" w:themeColor="text1"/>
          <w:sz w:val="20"/>
          <w:szCs w:val="20"/>
        </w:rPr>
        <w:t xml:space="preserve"> </w:t>
      </w:r>
      <w:r w:rsidR="00C11811" w:rsidRPr="00F23CB1">
        <w:rPr>
          <w:rFonts w:ascii="Urbanist" w:hAnsi="Urbanist" w:cs="Urbanist"/>
          <w:color w:val="000000" w:themeColor="text1"/>
          <w:sz w:val="20"/>
          <w:szCs w:val="20"/>
        </w:rPr>
        <w:t xml:space="preserve">Asimismo, </w:t>
      </w:r>
      <w:r w:rsidR="00CB0917" w:rsidRPr="00F23CB1">
        <w:rPr>
          <w:rFonts w:ascii="Urbanist" w:hAnsi="Urbanist" w:cs="Urbanist"/>
          <w:color w:val="000000" w:themeColor="text1"/>
          <w:sz w:val="20"/>
          <w:szCs w:val="20"/>
        </w:rPr>
        <w:t>con un</w:t>
      </w:r>
      <w:r w:rsidR="0035763C" w:rsidRPr="00F23CB1">
        <w:rPr>
          <w:rFonts w:ascii="Urbanist" w:hAnsi="Urbanist" w:cs="Urbanist"/>
          <w:color w:val="000000" w:themeColor="text1"/>
          <w:sz w:val="20"/>
          <w:szCs w:val="20"/>
        </w:rPr>
        <w:t xml:space="preserve">a </w:t>
      </w:r>
      <w:r w:rsidR="005E396C" w:rsidRPr="00F23CB1">
        <w:rPr>
          <w:rFonts w:ascii="Urbanist" w:hAnsi="Urbanist" w:cs="Urbanist"/>
          <w:color w:val="000000" w:themeColor="text1"/>
          <w:sz w:val="20"/>
          <w:szCs w:val="20"/>
        </w:rPr>
        <w:t>misión</w:t>
      </w:r>
      <w:r w:rsidR="0035763C" w:rsidRPr="00F23CB1">
        <w:rPr>
          <w:rFonts w:ascii="Urbanist" w:hAnsi="Urbanist" w:cs="Urbanist"/>
          <w:color w:val="000000" w:themeColor="text1"/>
          <w:sz w:val="20"/>
          <w:szCs w:val="20"/>
        </w:rPr>
        <w:t xml:space="preserve"> de</w:t>
      </w:r>
      <w:r w:rsidR="00EF23FE" w:rsidRPr="00F23CB1">
        <w:rPr>
          <w:rFonts w:ascii="Urbanist" w:hAnsi="Urbanist" w:cs="Urbanist"/>
          <w:color w:val="000000" w:themeColor="text1"/>
          <w:sz w:val="20"/>
          <w:szCs w:val="20"/>
        </w:rPr>
        <w:t xml:space="preserve"> </w:t>
      </w:r>
      <w:r w:rsidR="0011384F" w:rsidRPr="00F23CB1">
        <w:rPr>
          <w:rFonts w:ascii="Urbanist" w:hAnsi="Urbanist" w:cs="Urbanist"/>
          <w:color w:val="000000" w:themeColor="text1"/>
          <w:sz w:val="20"/>
          <w:szCs w:val="20"/>
        </w:rPr>
        <w:t xml:space="preserve">desarrollar </w:t>
      </w:r>
      <w:r w:rsidR="00EE3772" w:rsidRPr="00F23CB1">
        <w:rPr>
          <w:rFonts w:ascii="Urbanist" w:hAnsi="Urbanist" w:cs="Urbanist"/>
          <w:color w:val="000000" w:themeColor="text1"/>
          <w:sz w:val="20"/>
          <w:szCs w:val="20"/>
        </w:rPr>
        <w:t xml:space="preserve">la innovación </w:t>
      </w:r>
      <w:r w:rsidR="00082E25" w:rsidRPr="00F23CB1">
        <w:rPr>
          <w:rFonts w:ascii="Urbanist" w:hAnsi="Urbanist" w:cs="Urbanist"/>
          <w:color w:val="000000" w:themeColor="text1"/>
          <w:sz w:val="20"/>
          <w:szCs w:val="20"/>
        </w:rPr>
        <w:t xml:space="preserve">colectiva que impactara </w:t>
      </w:r>
      <w:r w:rsidR="006D1A8C" w:rsidRPr="00F23CB1">
        <w:rPr>
          <w:rFonts w:ascii="Urbanist" w:hAnsi="Urbanist" w:cs="Urbanist"/>
          <w:color w:val="000000" w:themeColor="text1"/>
          <w:sz w:val="20"/>
          <w:szCs w:val="20"/>
        </w:rPr>
        <w:t>en todos los actores de la cadena de suministro</w:t>
      </w:r>
      <w:r w:rsidR="00653CD5" w:rsidRPr="00F23CB1">
        <w:rPr>
          <w:rFonts w:ascii="Urbanist" w:hAnsi="Urbanist" w:cs="Urbanist"/>
          <w:color w:val="000000" w:themeColor="text1"/>
          <w:sz w:val="20"/>
          <w:szCs w:val="20"/>
        </w:rPr>
        <w:t xml:space="preserve"> actual, </w:t>
      </w:r>
      <w:r w:rsidR="005C6FCC" w:rsidRPr="00F23CB1">
        <w:rPr>
          <w:rFonts w:ascii="Urbanist" w:hAnsi="Urbanist" w:cs="Urbanist"/>
          <w:color w:val="000000" w:themeColor="text1"/>
          <w:sz w:val="20"/>
          <w:szCs w:val="20"/>
        </w:rPr>
        <w:t>transformándola</w:t>
      </w:r>
      <w:r w:rsidR="00D24688" w:rsidRPr="00F23CB1">
        <w:rPr>
          <w:rFonts w:ascii="Urbanist" w:hAnsi="Urbanist" w:cs="Urbanist"/>
          <w:color w:val="000000" w:themeColor="text1"/>
          <w:sz w:val="20"/>
          <w:szCs w:val="20"/>
        </w:rPr>
        <w:t xml:space="preserve"> en más sostenible</w:t>
      </w:r>
      <w:r w:rsidR="005C6FCC" w:rsidRPr="00F23CB1">
        <w:rPr>
          <w:rFonts w:ascii="Urbanist" w:hAnsi="Urbanist" w:cs="Urbanist"/>
          <w:color w:val="000000" w:themeColor="text1"/>
          <w:sz w:val="20"/>
          <w:szCs w:val="20"/>
        </w:rPr>
        <w:t xml:space="preserve"> </w:t>
      </w:r>
      <w:r w:rsidR="00964857" w:rsidRPr="00F23CB1">
        <w:rPr>
          <w:rFonts w:ascii="Urbanist" w:hAnsi="Urbanist" w:cs="Urbanist"/>
          <w:color w:val="000000" w:themeColor="text1"/>
          <w:sz w:val="20"/>
          <w:szCs w:val="20"/>
        </w:rPr>
        <w:t xml:space="preserve">y eficiente a </w:t>
      </w:r>
      <w:r w:rsidR="005C6FCC" w:rsidRPr="00F23CB1">
        <w:rPr>
          <w:rFonts w:ascii="Urbanist" w:hAnsi="Urbanist" w:cs="Urbanist"/>
          <w:color w:val="000000" w:themeColor="text1"/>
          <w:sz w:val="20"/>
          <w:szCs w:val="20"/>
        </w:rPr>
        <w:t>través</w:t>
      </w:r>
      <w:r w:rsidR="00964857" w:rsidRPr="00F23CB1">
        <w:rPr>
          <w:rFonts w:ascii="Urbanist" w:hAnsi="Urbanist" w:cs="Urbanist"/>
          <w:color w:val="000000" w:themeColor="text1"/>
          <w:sz w:val="20"/>
          <w:szCs w:val="20"/>
        </w:rPr>
        <w:t xml:space="preserve"> de la innovación.</w:t>
      </w:r>
      <w:r w:rsidR="00C11811" w:rsidRPr="00F23CB1">
        <w:rPr>
          <w:rFonts w:ascii="Urbanist" w:hAnsi="Urbanist" w:cs="Urbanist"/>
          <w:color w:val="000000" w:themeColor="text1"/>
          <w:sz w:val="20"/>
          <w:szCs w:val="20"/>
        </w:rPr>
        <w:t xml:space="preserve"> </w:t>
      </w:r>
    </w:p>
    <w:p w14:paraId="61550977" w14:textId="77777777" w:rsidR="00F322E0" w:rsidRPr="00F23CB1" w:rsidRDefault="007B32C9" w:rsidP="00E43056">
      <w:pPr>
        <w:spacing w:after="120"/>
        <w:jc w:val="both"/>
        <w:rPr>
          <w:rFonts w:ascii="Urbanist" w:hAnsi="Urbanist" w:cs="Urbanist"/>
          <w:color w:val="000000" w:themeColor="text1"/>
          <w:sz w:val="20"/>
          <w:szCs w:val="20"/>
        </w:rPr>
      </w:pPr>
      <w:r w:rsidRPr="0F79CC2D">
        <w:rPr>
          <w:rFonts w:ascii="Urbanist" w:hAnsi="Urbanist" w:cs="Urbanist"/>
          <w:color w:val="000000" w:themeColor="text1"/>
          <w:sz w:val="20"/>
          <w:szCs w:val="20"/>
        </w:rPr>
        <w:t xml:space="preserve">De acuerdo con los estatutos   </w:t>
      </w:r>
      <w:sdt>
        <w:sdtPr>
          <w:rPr>
            <w:rFonts w:ascii="Urbanist" w:hAnsi="Urbanist" w:cs="Urbanist"/>
            <w:color w:val="000000" w:themeColor="text1"/>
            <w:sz w:val="20"/>
            <w:szCs w:val="20"/>
          </w:rPr>
          <w:id w:val="-1024320984"/>
          <w:placeholder>
            <w:docPart w:val="83ED58CAA44E493F9B76D984859B6F12"/>
          </w:placeholder>
          <w:showingPlcHdr/>
          <w:text/>
        </w:sdtPr>
        <w:sdtEndPr/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  <w:r w:rsidRPr="0F79CC2D">
        <w:rPr>
          <w:rFonts w:ascii="Urbanist" w:hAnsi="Urbanist" w:cs="Urbanist"/>
          <w:color w:val="000000" w:themeColor="text1"/>
          <w:sz w:val="20"/>
          <w:szCs w:val="20"/>
        </w:rPr>
        <w:t xml:space="preserve"> </w:t>
      </w:r>
      <w:r w:rsidR="6C090150" w:rsidRPr="0F79CC2D">
        <w:rPr>
          <w:rFonts w:ascii="Urbanist" w:hAnsi="Urbanist" w:cs="Urbanist"/>
          <w:color w:val="000000" w:themeColor="text1"/>
          <w:sz w:val="20"/>
          <w:szCs w:val="20"/>
        </w:rPr>
        <w:t xml:space="preserve"> </w:t>
      </w:r>
      <w:r w:rsidR="00433A28" w:rsidRPr="0F79CC2D">
        <w:rPr>
          <w:rFonts w:ascii="Urbanist" w:hAnsi="Urbanist" w:cs="Urbanist"/>
          <w:color w:val="000000" w:themeColor="text1"/>
          <w:sz w:val="20"/>
          <w:szCs w:val="20"/>
        </w:rPr>
        <w:t>(</w:t>
      </w:r>
      <w:r w:rsidRPr="0F79CC2D">
        <w:rPr>
          <w:rFonts w:ascii="Urbanist" w:hAnsi="Urbanist" w:cs="Urbanist"/>
          <w:color w:val="000000" w:themeColor="text1"/>
          <w:sz w:val="20"/>
          <w:szCs w:val="20"/>
        </w:rPr>
        <w:t>nombre de la organización) se adhiere a LOGISTOP como: (</w:t>
      </w:r>
      <w:r w:rsidRPr="0F79CC2D">
        <w:rPr>
          <w:rFonts w:ascii="Urbanist" w:hAnsi="Urbanist" w:cs="Urbanist"/>
          <w:b/>
          <w:bCs/>
          <w:color w:val="000000" w:themeColor="text1"/>
          <w:sz w:val="20"/>
          <w:szCs w:val="20"/>
        </w:rPr>
        <w:t>marcar con una X la categoría elegida</w:t>
      </w:r>
      <w:r w:rsidRPr="0F79CC2D">
        <w:rPr>
          <w:rFonts w:ascii="Urbanist" w:hAnsi="Urbanist" w:cs="Urbanist"/>
          <w:color w:val="000000" w:themeColor="text1"/>
          <w:sz w:val="20"/>
          <w:szCs w:val="20"/>
        </w:rPr>
        <w:t xml:space="preserve">)  </w:t>
      </w:r>
    </w:p>
    <w:p w14:paraId="1658FC64" w14:textId="77777777" w:rsidR="007B32C9" w:rsidRPr="00F23CB1" w:rsidRDefault="007B32C9" w:rsidP="00F90740">
      <w:pPr>
        <w:spacing w:after="120" w:line="360" w:lineRule="auto"/>
        <w:jc w:val="both"/>
        <w:rPr>
          <w:rFonts w:ascii="Urbanist" w:hAnsi="Urbanist" w:cs="Urbanist"/>
          <w:color w:val="000000" w:themeColor="text1"/>
          <w:sz w:val="14"/>
          <w:szCs w:val="18"/>
        </w:rPr>
      </w:pPr>
      <w:r w:rsidRPr="00F23CB1">
        <w:rPr>
          <w:rFonts w:ascii="Urbanist" w:hAnsi="Urbanist" w:cs="Urbanist"/>
          <w:color w:val="000000" w:themeColor="text1"/>
          <w:sz w:val="14"/>
          <w:szCs w:val="18"/>
        </w:rPr>
        <w:t xml:space="preserve">  </w:t>
      </w:r>
    </w:p>
    <w:p w14:paraId="6ED739DA" w14:textId="77777777" w:rsidR="006B579D" w:rsidRPr="00F23CB1" w:rsidRDefault="36329BA9" w:rsidP="2802D4D7">
      <w:pPr>
        <w:spacing w:after="120"/>
        <w:ind w:left="284" w:hanging="284"/>
        <w:jc w:val="both"/>
        <w:rPr>
          <w:rFonts w:ascii="Urbanist" w:hAnsi="Urbanist" w:cs="Urbanist"/>
          <w:color w:val="000000" w:themeColor="text1"/>
          <w:sz w:val="18"/>
          <w:szCs w:val="18"/>
        </w:rPr>
      </w:pPr>
      <w:r w:rsidRPr="2802D4D7">
        <w:rPr>
          <w:rFonts w:ascii="Urbanist" w:hAnsi="Urbanist" w:cs="Urbanist"/>
          <w:sz w:val="18"/>
          <w:szCs w:val="18"/>
        </w:rPr>
        <w:t>Empresas, Universidades</w:t>
      </w:r>
      <w:r w:rsidR="2B2DFF8C" w:rsidRPr="2802D4D7">
        <w:rPr>
          <w:rFonts w:ascii="Urbanist" w:hAnsi="Urbanist" w:cs="Urbanist"/>
          <w:sz w:val="18"/>
          <w:szCs w:val="18"/>
        </w:rPr>
        <w:t xml:space="preserve"> y</w:t>
      </w:r>
      <w:r w:rsidR="3AF5AD0D" w:rsidRPr="2802D4D7">
        <w:rPr>
          <w:rFonts w:ascii="Urbanist" w:hAnsi="Urbanist" w:cs="Urbanist"/>
          <w:sz w:val="18"/>
          <w:szCs w:val="18"/>
        </w:rPr>
        <w:t xml:space="preserve"> </w:t>
      </w:r>
      <w:r w:rsidR="45AD9E7B" w:rsidRPr="2802D4D7">
        <w:rPr>
          <w:rFonts w:ascii="Urbanist" w:hAnsi="Urbanist" w:cs="Urbanist"/>
          <w:sz w:val="18"/>
          <w:szCs w:val="18"/>
        </w:rPr>
        <w:t>C</w:t>
      </w:r>
      <w:r w:rsidR="00682A26" w:rsidRPr="2802D4D7">
        <w:rPr>
          <w:rStyle w:val="normaltextrun"/>
          <w:rFonts w:ascii="Urbanist" w:hAnsi="Urbanist" w:cs="Urbanist"/>
          <w:sz w:val="18"/>
          <w:szCs w:val="18"/>
        </w:rPr>
        <w:t>entros tecnológicos con un volumen de negocio*</w:t>
      </w:r>
      <w:r w:rsidR="297BB07D" w:rsidRPr="2802D4D7">
        <w:rPr>
          <w:rStyle w:val="normaltextrun"/>
          <w:rFonts w:ascii="Urbanist" w:hAnsi="Urbanist" w:cs="Urbanist"/>
          <w:sz w:val="18"/>
          <w:szCs w:val="18"/>
        </w:rPr>
        <w:t>:</w:t>
      </w:r>
    </w:p>
    <w:p w14:paraId="51D362DF" w14:textId="29F445DD" w:rsidR="006B579D" w:rsidRPr="00F23CB1" w:rsidRDefault="00682A26" w:rsidP="00CA5315">
      <w:pPr>
        <w:spacing w:after="120"/>
        <w:ind w:left="284" w:hanging="284"/>
        <w:jc w:val="both"/>
        <w:rPr>
          <w:rFonts w:ascii="Urbanist" w:hAnsi="Urbanist" w:cs="Urbanist"/>
          <w:color w:val="000000" w:themeColor="text1"/>
          <w:sz w:val="18"/>
          <w:szCs w:val="18"/>
        </w:rPr>
      </w:pPr>
      <w:r w:rsidRPr="2802D4D7">
        <w:rPr>
          <w:rFonts w:ascii="Urbanist" w:hAnsi="Urbanist" w:cs="Urbanist"/>
          <w:color w:val="000000" w:themeColor="text1"/>
          <w:sz w:val="18"/>
          <w:szCs w:val="18"/>
        </w:rPr>
        <w:t xml:space="preserve"> </w:t>
      </w:r>
      <w:sdt>
        <w:sdtPr>
          <w:rPr>
            <w:rFonts w:ascii="Urbanist" w:hAnsi="Urbanist" w:cs="Urbanist"/>
            <w:sz w:val="20"/>
            <w:szCs w:val="20"/>
          </w:rPr>
          <w:id w:val="7877085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00ED4">
            <w:rPr>
              <w:rFonts w:ascii="MS Gothic" w:eastAsia="MS Gothic" w:hAnsi="MS Gothic" w:cs="Urbanist" w:hint="eastAsia"/>
              <w:sz w:val="20"/>
              <w:szCs w:val="20"/>
            </w:rPr>
            <w:t>☐</w:t>
          </w:r>
        </w:sdtContent>
      </w:sdt>
      <w:r w:rsidR="1D5F3B50" w:rsidRPr="2802D4D7">
        <w:rPr>
          <w:rStyle w:val="normaltextrun"/>
          <w:rFonts w:ascii="Urbanist" w:hAnsi="Urbanist" w:cs="Urbanist"/>
          <w:sz w:val="18"/>
          <w:szCs w:val="18"/>
        </w:rPr>
        <w:t>De más</w:t>
      </w:r>
      <w:r w:rsidRPr="2802D4D7">
        <w:rPr>
          <w:rStyle w:val="normaltextrun"/>
          <w:rFonts w:ascii="Urbanist" w:hAnsi="Urbanist" w:cs="Urbanist"/>
          <w:sz w:val="18"/>
          <w:szCs w:val="18"/>
        </w:rPr>
        <w:t xml:space="preserve"> de 10 millones de euros y/o miembros del Comité Rector, cuota anual de socio de 2.500 euros</w:t>
      </w:r>
      <w:r w:rsidR="006B579D" w:rsidRPr="2802D4D7">
        <w:rPr>
          <w:rFonts w:ascii="Urbanist" w:hAnsi="Urbanist" w:cs="Urbanist"/>
          <w:color w:val="000000" w:themeColor="text1"/>
          <w:sz w:val="18"/>
          <w:szCs w:val="18"/>
        </w:rPr>
        <w:t>.</w:t>
      </w:r>
    </w:p>
    <w:p w14:paraId="3584D676" w14:textId="0EE5B298" w:rsidR="007B32C9" w:rsidRPr="00F23CB1" w:rsidRDefault="00890930" w:rsidP="00CA5315">
      <w:pPr>
        <w:spacing w:after="120"/>
        <w:ind w:left="284" w:hanging="284"/>
        <w:jc w:val="both"/>
        <w:rPr>
          <w:rStyle w:val="normaltextrun"/>
          <w:rFonts w:ascii="Urbanist" w:hAnsi="Urbanist" w:cs="Urbanist"/>
          <w:sz w:val="18"/>
          <w:szCs w:val="18"/>
          <w:shd w:val="clear" w:color="auto" w:fill="FFFF00"/>
        </w:rPr>
      </w:pPr>
      <w:sdt>
        <w:sdtPr>
          <w:rPr>
            <w:rFonts w:ascii="Urbanist" w:hAnsi="Urbanist" w:cs="Urbanist"/>
            <w:sz w:val="20"/>
            <w:szCs w:val="20"/>
          </w:rPr>
          <w:id w:val="6663774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00ED4">
            <w:rPr>
              <w:rFonts w:ascii="MS Gothic" w:eastAsia="MS Gothic" w:hAnsi="MS Gothic" w:cs="Urbanist" w:hint="eastAsia"/>
              <w:sz w:val="20"/>
              <w:szCs w:val="20"/>
            </w:rPr>
            <w:t>☐</w:t>
          </w:r>
        </w:sdtContent>
      </w:sdt>
      <w:r w:rsidR="00CA5315" w:rsidRPr="2802D4D7">
        <w:rPr>
          <w:rFonts w:ascii="Urbanist" w:hAnsi="Urbanist" w:cs="Urbanist"/>
          <w:sz w:val="20"/>
          <w:szCs w:val="20"/>
        </w:rPr>
        <w:t xml:space="preserve">  </w:t>
      </w:r>
      <w:r w:rsidR="2D51271C" w:rsidRPr="2802D4D7">
        <w:rPr>
          <w:rFonts w:ascii="Urbanist" w:hAnsi="Urbanist" w:cs="Urbanist"/>
          <w:sz w:val="20"/>
          <w:szCs w:val="20"/>
        </w:rPr>
        <w:t>D</w:t>
      </w:r>
      <w:r w:rsidR="00682A26" w:rsidRPr="2802D4D7">
        <w:rPr>
          <w:rStyle w:val="normaltextrun"/>
          <w:rFonts w:ascii="Urbanist" w:hAnsi="Urbanist" w:cs="Urbanist"/>
          <w:sz w:val="18"/>
          <w:szCs w:val="18"/>
        </w:rPr>
        <w:t>e 4 a 10 millones de euros, cuota anual de socio de 1.500 euros.</w:t>
      </w:r>
    </w:p>
    <w:p w14:paraId="4424315A" w14:textId="77777777" w:rsidR="00682A26" w:rsidRPr="00F23CB1" w:rsidRDefault="00890930" w:rsidP="00CA5315">
      <w:pPr>
        <w:spacing w:after="120"/>
        <w:ind w:left="284" w:hanging="284"/>
        <w:jc w:val="both"/>
        <w:rPr>
          <w:rStyle w:val="normaltextrun"/>
          <w:rFonts w:ascii="Urbanist" w:eastAsia="Yu Mincho" w:hAnsi="Urbanist" w:cs="Urbanist"/>
          <w:sz w:val="18"/>
          <w:szCs w:val="18"/>
          <w:shd w:val="clear" w:color="auto" w:fill="FFFF00"/>
        </w:rPr>
      </w:pPr>
      <w:sdt>
        <w:sdtPr>
          <w:rPr>
            <w:rFonts w:ascii="Urbanist" w:hAnsi="Urbanist" w:cs="Urbanist"/>
            <w:sz w:val="20"/>
            <w:szCs w:val="20"/>
          </w:rPr>
          <w:id w:val="-21198200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856F0">
            <w:rPr>
              <w:rFonts w:ascii="MS Gothic" w:eastAsia="MS Gothic" w:hAnsi="MS Gothic" w:cs="Urbanist" w:hint="eastAsia"/>
              <w:sz w:val="20"/>
              <w:szCs w:val="20"/>
            </w:rPr>
            <w:t>☐</w:t>
          </w:r>
        </w:sdtContent>
      </w:sdt>
      <w:r w:rsidR="00CA5315" w:rsidRPr="2802D4D7">
        <w:rPr>
          <w:rFonts w:ascii="Urbanist" w:hAnsi="Urbanist" w:cs="Urbanist"/>
          <w:sz w:val="20"/>
          <w:szCs w:val="20"/>
        </w:rPr>
        <w:t xml:space="preserve"> </w:t>
      </w:r>
      <w:r w:rsidR="7B026E9D" w:rsidRPr="2802D4D7">
        <w:rPr>
          <w:rStyle w:val="normaltextrun"/>
          <w:rFonts w:ascii="Urbanist" w:hAnsi="Urbanist" w:cs="Urbanist"/>
          <w:sz w:val="18"/>
          <w:szCs w:val="18"/>
        </w:rPr>
        <w:t>D</w:t>
      </w:r>
      <w:r w:rsidR="00682A26" w:rsidRPr="2802D4D7">
        <w:rPr>
          <w:rStyle w:val="normaltextrun"/>
          <w:rFonts w:ascii="Urbanist" w:hAnsi="Urbanist" w:cs="Urbanist"/>
          <w:sz w:val="18"/>
          <w:szCs w:val="18"/>
        </w:rPr>
        <w:t xml:space="preserve">e </w:t>
      </w:r>
      <w:r w:rsidR="00682A26" w:rsidRPr="2802D4D7">
        <w:rPr>
          <w:rStyle w:val="normaltextrun"/>
          <w:rFonts w:ascii="Urbanist" w:eastAsia="Yu Mincho" w:hAnsi="Urbanist" w:cs="Urbanist"/>
          <w:sz w:val="18"/>
          <w:szCs w:val="18"/>
        </w:rPr>
        <w:t>1 a 4 millones de euros, cuota anual de socio de 1.000 euros.</w:t>
      </w:r>
    </w:p>
    <w:p w14:paraId="3B862449" w14:textId="77777777" w:rsidR="00682A26" w:rsidRPr="00F23CB1" w:rsidRDefault="00890930" w:rsidP="00CA5315">
      <w:pPr>
        <w:spacing w:after="120"/>
        <w:ind w:left="284" w:hanging="284"/>
        <w:jc w:val="both"/>
        <w:rPr>
          <w:rStyle w:val="normaltextrun"/>
          <w:rFonts w:ascii="Urbanist" w:eastAsia="Yu Mincho" w:hAnsi="Urbanist" w:cs="Urbanist"/>
          <w:sz w:val="18"/>
          <w:szCs w:val="18"/>
          <w:shd w:val="clear" w:color="auto" w:fill="FFFF00"/>
        </w:rPr>
      </w:pPr>
      <w:sdt>
        <w:sdtPr>
          <w:rPr>
            <w:rFonts w:ascii="Urbanist" w:hAnsi="Urbanist" w:cs="Urbanist"/>
            <w:sz w:val="20"/>
            <w:szCs w:val="20"/>
          </w:rPr>
          <w:id w:val="-14812991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A5315" w:rsidRPr="2802D4D7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CA5315" w:rsidRPr="2802D4D7">
        <w:rPr>
          <w:rFonts w:ascii="Urbanist" w:hAnsi="Urbanist" w:cs="Urbanist"/>
          <w:sz w:val="20"/>
          <w:szCs w:val="20"/>
        </w:rPr>
        <w:t xml:space="preserve"> </w:t>
      </w:r>
      <w:r w:rsidR="23ABD548" w:rsidRPr="2802D4D7">
        <w:rPr>
          <w:rStyle w:val="normaltextrun"/>
          <w:rFonts w:ascii="Urbanist" w:hAnsi="Urbanist" w:cs="Urbanist"/>
          <w:sz w:val="18"/>
          <w:szCs w:val="18"/>
        </w:rPr>
        <w:t>D</w:t>
      </w:r>
      <w:r w:rsidR="00682A26" w:rsidRPr="2802D4D7">
        <w:rPr>
          <w:rStyle w:val="normaltextrun"/>
          <w:rFonts w:ascii="Urbanist" w:hAnsi="Urbanist" w:cs="Urbanist"/>
          <w:sz w:val="18"/>
          <w:szCs w:val="18"/>
        </w:rPr>
        <w:t xml:space="preserve">e </w:t>
      </w:r>
      <w:r w:rsidR="00682A26" w:rsidRPr="2802D4D7">
        <w:rPr>
          <w:rStyle w:val="normaltextrun"/>
          <w:rFonts w:ascii="Urbanist" w:eastAsia="Yu Mincho" w:hAnsi="Urbanist" w:cs="Urbanist"/>
          <w:sz w:val="18"/>
          <w:szCs w:val="18"/>
        </w:rPr>
        <w:t>hasta 1 millón de euros, cuota anual de socio de 500 euros.</w:t>
      </w:r>
    </w:p>
    <w:p w14:paraId="242ACF26" w14:textId="77777777" w:rsidR="00CA5315" w:rsidRPr="00F23CB1" w:rsidRDefault="00890930" w:rsidP="00CA5315">
      <w:pPr>
        <w:spacing w:after="120"/>
        <w:ind w:left="284" w:hanging="284"/>
        <w:jc w:val="both"/>
        <w:rPr>
          <w:rFonts w:ascii="Urbanist" w:hAnsi="Urbanist" w:cs="Urbanist"/>
          <w:color w:val="000000" w:themeColor="text1"/>
          <w:sz w:val="18"/>
          <w:szCs w:val="18"/>
        </w:rPr>
      </w:pPr>
      <w:sdt>
        <w:sdtPr>
          <w:rPr>
            <w:rFonts w:ascii="Urbanist" w:hAnsi="Urbanist" w:cs="Urbanist"/>
            <w:bCs/>
            <w:sz w:val="20"/>
            <w:szCs w:val="20"/>
          </w:rPr>
          <w:id w:val="-4416122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A5315" w:rsidRPr="00F23CB1">
            <w:rPr>
              <w:rFonts w:ascii="Segoe UI Symbol" w:eastAsia="MS Gothic" w:hAnsi="Segoe UI Symbol" w:cs="Segoe UI Symbol"/>
              <w:bCs/>
              <w:sz w:val="20"/>
              <w:szCs w:val="20"/>
            </w:rPr>
            <w:t>☐</w:t>
          </w:r>
        </w:sdtContent>
      </w:sdt>
      <w:r w:rsidR="00CA5315" w:rsidRPr="00F23CB1">
        <w:rPr>
          <w:rFonts w:ascii="Urbanist" w:hAnsi="Urbanist" w:cs="Urbanist"/>
          <w:bCs/>
          <w:sz w:val="20"/>
          <w:szCs w:val="20"/>
        </w:rPr>
        <w:t xml:space="preserve"> </w:t>
      </w:r>
      <w:r w:rsidR="00682A26" w:rsidRPr="00F23CB1">
        <w:rPr>
          <w:rStyle w:val="normaltextrun"/>
          <w:rFonts w:ascii="Urbanist" w:hAnsi="Urbanist" w:cs="Urbanist"/>
          <w:sz w:val="18"/>
          <w:szCs w:val="18"/>
        </w:rPr>
        <w:t>Universidades y asociaciones del sector, cuota anual de socio de 1.000 euros.</w:t>
      </w:r>
    </w:p>
    <w:p w14:paraId="1959BB59" w14:textId="77777777" w:rsidR="007B32C9" w:rsidRPr="00F23CB1" w:rsidRDefault="00890930" w:rsidP="00CA5315">
      <w:pPr>
        <w:spacing w:after="120"/>
        <w:ind w:left="284" w:hanging="284"/>
        <w:jc w:val="both"/>
        <w:rPr>
          <w:rFonts w:ascii="Urbanist" w:hAnsi="Urbanist" w:cs="Urbanist"/>
          <w:color w:val="000000" w:themeColor="text1"/>
          <w:sz w:val="18"/>
          <w:szCs w:val="18"/>
        </w:rPr>
      </w:pPr>
      <w:sdt>
        <w:sdtPr>
          <w:rPr>
            <w:rFonts w:ascii="Urbanist" w:hAnsi="Urbanist" w:cs="Urbanist"/>
            <w:bCs/>
            <w:sz w:val="20"/>
            <w:szCs w:val="20"/>
          </w:rPr>
          <w:id w:val="-9912506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A5315" w:rsidRPr="00F23CB1">
            <w:rPr>
              <w:rFonts w:ascii="Segoe UI Symbol" w:eastAsia="MS Gothic" w:hAnsi="Segoe UI Symbol" w:cs="Segoe UI Symbol"/>
              <w:bCs/>
              <w:sz w:val="20"/>
              <w:szCs w:val="20"/>
            </w:rPr>
            <w:t>☐</w:t>
          </w:r>
        </w:sdtContent>
      </w:sdt>
      <w:r w:rsidR="00CA5315" w:rsidRPr="00F23CB1">
        <w:rPr>
          <w:rFonts w:ascii="Urbanist" w:hAnsi="Urbanist" w:cs="Urbanist"/>
          <w:bCs/>
          <w:sz w:val="20"/>
          <w:szCs w:val="20"/>
        </w:rPr>
        <w:t xml:space="preserve"> </w:t>
      </w:r>
      <w:r w:rsidR="00FB13B0" w:rsidRPr="00F23CB1">
        <w:rPr>
          <w:rFonts w:ascii="Urbanist" w:hAnsi="Urbanist" w:cs="Urbanist"/>
          <w:color w:val="000000" w:themeColor="text1"/>
          <w:sz w:val="18"/>
          <w:szCs w:val="18"/>
        </w:rPr>
        <w:t>Expertos a título individual,</w:t>
      </w:r>
      <w:r w:rsidR="007B32C9" w:rsidRPr="00F23CB1">
        <w:rPr>
          <w:rFonts w:ascii="Urbanist" w:hAnsi="Urbanist" w:cs="Urbanist"/>
          <w:color w:val="000000" w:themeColor="text1"/>
          <w:sz w:val="18"/>
          <w:szCs w:val="18"/>
        </w:rPr>
        <w:t xml:space="preserve"> cuota anual de </w:t>
      </w:r>
      <w:r w:rsidR="00FB13B0" w:rsidRPr="00F23CB1">
        <w:rPr>
          <w:rFonts w:ascii="Urbanist" w:hAnsi="Urbanist" w:cs="Urbanist"/>
          <w:color w:val="000000" w:themeColor="text1"/>
          <w:sz w:val="18"/>
          <w:szCs w:val="18"/>
        </w:rPr>
        <w:t>250</w:t>
      </w:r>
      <w:r w:rsidR="007B32C9" w:rsidRPr="00F23CB1">
        <w:rPr>
          <w:rFonts w:ascii="Urbanist" w:hAnsi="Urbanist" w:cs="Urbanist"/>
          <w:color w:val="000000" w:themeColor="text1"/>
          <w:sz w:val="18"/>
          <w:szCs w:val="18"/>
        </w:rPr>
        <w:t xml:space="preserve"> euros.</w:t>
      </w:r>
    </w:p>
    <w:p w14:paraId="2275174E" w14:textId="77777777" w:rsidR="00682A26" w:rsidRPr="00F23CB1" w:rsidRDefault="00682A26" w:rsidP="00E43056">
      <w:pPr>
        <w:pStyle w:val="Prrafodelista"/>
        <w:spacing w:after="120"/>
        <w:ind w:left="0"/>
        <w:contextualSpacing w:val="0"/>
        <w:jc w:val="both"/>
        <w:rPr>
          <w:rFonts w:ascii="Urbanist" w:hAnsi="Urbanist" w:cs="Urbanist"/>
          <w:color w:val="000000" w:themeColor="text1"/>
          <w:sz w:val="18"/>
          <w:szCs w:val="18"/>
        </w:rPr>
      </w:pPr>
      <w:r w:rsidRPr="00F23CB1">
        <w:rPr>
          <w:rFonts w:ascii="Urbanist" w:hAnsi="Urbanist" w:cs="Urbanist"/>
          <w:color w:val="000000" w:themeColor="text1"/>
          <w:sz w:val="18"/>
          <w:szCs w:val="18"/>
        </w:rPr>
        <w:t xml:space="preserve">* </w:t>
      </w:r>
      <w:r w:rsidRPr="00F23CB1">
        <w:rPr>
          <w:rStyle w:val="normaltextrun"/>
          <w:rFonts w:ascii="Urbanist" w:hAnsi="Urbanist" w:cs="Urbanist"/>
          <w:sz w:val="18"/>
          <w:szCs w:val="18"/>
        </w:rPr>
        <w:t>En aquellos casos que la empresa pertenezca a un grupo empresarial, el volumen de negocio hace referencia al del grupo empresarial vinculado.</w:t>
      </w:r>
    </w:p>
    <w:p w14:paraId="010BDA3D" w14:textId="77777777" w:rsidR="00682A26" w:rsidRPr="00F23CB1" w:rsidRDefault="00682A26" w:rsidP="00E43056">
      <w:pPr>
        <w:pStyle w:val="Prrafodelista"/>
        <w:spacing w:after="120"/>
        <w:ind w:left="0"/>
        <w:contextualSpacing w:val="0"/>
        <w:jc w:val="both"/>
        <w:rPr>
          <w:rFonts w:ascii="Urbanist" w:hAnsi="Urbanist" w:cs="Urbanist"/>
          <w:color w:val="000000" w:themeColor="text1"/>
          <w:sz w:val="18"/>
          <w:szCs w:val="18"/>
        </w:rPr>
      </w:pPr>
      <w:r w:rsidRPr="00F23CB1">
        <w:rPr>
          <w:rFonts w:ascii="Urbanist" w:hAnsi="Urbanist" w:cs="Urbanist"/>
          <w:color w:val="000000" w:themeColor="text1"/>
          <w:sz w:val="18"/>
          <w:szCs w:val="18"/>
        </w:rPr>
        <w:t xml:space="preserve">** </w:t>
      </w:r>
      <w:r w:rsidR="00FB13B0" w:rsidRPr="00F23CB1">
        <w:rPr>
          <w:rFonts w:ascii="Urbanist" w:hAnsi="Urbanist" w:cs="Urbanist"/>
          <w:color w:val="000000" w:themeColor="text1"/>
          <w:sz w:val="18"/>
          <w:szCs w:val="18"/>
        </w:rPr>
        <w:t>Forma de pago: 30.- días fecha factura.</w:t>
      </w:r>
    </w:p>
    <w:p w14:paraId="3EC013E7" w14:textId="77777777" w:rsidR="00FB13B0" w:rsidRPr="00F23CB1" w:rsidRDefault="00682A26" w:rsidP="00E43056">
      <w:pPr>
        <w:pStyle w:val="Prrafodelista"/>
        <w:spacing w:after="120"/>
        <w:ind w:left="0"/>
        <w:contextualSpacing w:val="0"/>
        <w:jc w:val="both"/>
        <w:rPr>
          <w:rFonts w:ascii="Urbanist" w:hAnsi="Urbanist" w:cs="Urbanist"/>
          <w:color w:val="000000" w:themeColor="text1"/>
          <w:sz w:val="18"/>
          <w:szCs w:val="18"/>
        </w:rPr>
      </w:pPr>
      <w:r w:rsidRPr="00F23CB1">
        <w:rPr>
          <w:rFonts w:ascii="Urbanist" w:hAnsi="Urbanist" w:cs="Urbanist"/>
          <w:color w:val="000000" w:themeColor="text1"/>
          <w:sz w:val="18"/>
          <w:szCs w:val="18"/>
        </w:rPr>
        <w:t xml:space="preserve">*** </w:t>
      </w:r>
      <w:r w:rsidR="00FB13B0" w:rsidRPr="00F23CB1">
        <w:rPr>
          <w:rFonts w:ascii="Urbanist" w:hAnsi="Urbanist" w:cs="Urbanist"/>
          <w:color w:val="000000" w:themeColor="text1"/>
          <w:sz w:val="18"/>
          <w:szCs w:val="18"/>
        </w:rPr>
        <w:t>Estos precios no incluyen IVA.</w:t>
      </w:r>
    </w:p>
    <w:p w14:paraId="69C8522B" w14:textId="77777777" w:rsidR="00E43056" w:rsidRPr="00F23CB1" w:rsidRDefault="00E43056" w:rsidP="00E43056">
      <w:pPr>
        <w:pStyle w:val="Prrafodelista"/>
        <w:spacing w:after="120"/>
        <w:ind w:left="0"/>
        <w:contextualSpacing w:val="0"/>
        <w:jc w:val="both"/>
        <w:rPr>
          <w:rFonts w:ascii="Urbanist" w:hAnsi="Urbanist" w:cs="Urbanist"/>
          <w:color w:val="000000" w:themeColor="text1"/>
          <w:sz w:val="20"/>
          <w:szCs w:val="20"/>
        </w:rPr>
      </w:pPr>
    </w:p>
    <w:p w14:paraId="45052B57" w14:textId="77777777" w:rsidR="007B32C9" w:rsidRPr="00F23CB1" w:rsidRDefault="007B32C9" w:rsidP="00E43056">
      <w:pPr>
        <w:spacing w:after="120"/>
        <w:rPr>
          <w:rFonts w:ascii="Urbanist" w:hAnsi="Urbanist" w:cs="Urbanist"/>
          <w:sz w:val="20"/>
          <w:szCs w:val="20"/>
        </w:rPr>
      </w:pPr>
      <w:r w:rsidRPr="32F08C0D">
        <w:rPr>
          <w:rFonts w:ascii="Urbanist" w:hAnsi="Urbanist" w:cs="Urbanist"/>
          <w:sz w:val="20"/>
          <w:szCs w:val="20"/>
        </w:rPr>
        <w:t>En</w:t>
      </w:r>
      <w:sdt>
        <w:sdtPr>
          <w:rPr>
            <w:rFonts w:ascii="Urbanist" w:hAnsi="Urbanist" w:cs="Urbanist"/>
            <w:sz w:val="20"/>
            <w:szCs w:val="20"/>
          </w:rPr>
          <w:id w:val="-224376859"/>
          <w:placeholder>
            <w:docPart w:val="83ED58CAA44E493F9B76D984859B6F12"/>
          </w:placeholder>
          <w:text/>
        </w:sdtPr>
        <w:sdtEndPr/>
        <w:sdtContent>
          <w:r w:rsidRPr="32F08C0D">
            <w:rPr>
              <w:rFonts w:ascii="Urbanist" w:hAnsi="Urbanist" w:cs="Urbanist"/>
              <w:sz w:val="20"/>
              <w:szCs w:val="20"/>
            </w:rPr>
            <w:t>…………………</w:t>
          </w:r>
          <w:proofErr w:type="gramStart"/>
          <w:r w:rsidR="00212547" w:rsidRPr="32F08C0D">
            <w:rPr>
              <w:rFonts w:ascii="Urbanist" w:hAnsi="Urbanist" w:cs="Urbanist"/>
              <w:sz w:val="20"/>
              <w:szCs w:val="20"/>
            </w:rPr>
            <w:t>……</w:t>
          </w:r>
          <w:r w:rsidRPr="32F08C0D">
            <w:rPr>
              <w:rFonts w:ascii="Urbanist" w:hAnsi="Urbanist" w:cs="Urbanist"/>
              <w:sz w:val="20"/>
              <w:szCs w:val="20"/>
            </w:rPr>
            <w:t>.</w:t>
          </w:r>
          <w:proofErr w:type="gramEnd"/>
          <w:r w:rsidRPr="32F08C0D">
            <w:rPr>
              <w:rFonts w:ascii="Urbanist" w:hAnsi="Urbanist" w:cs="Urbanist"/>
              <w:sz w:val="20"/>
              <w:szCs w:val="20"/>
            </w:rPr>
            <w:t>,</w:t>
          </w:r>
        </w:sdtContent>
      </w:sdt>
      <w:r w:rsidRPr="32F08C0D">
        <w:rPr>
          <w:rFonts w:ascii="Urbanist" w:hAnsi="Urbanist" w:cs="Urbanist"/>
          <w:sz w:val="20"/>
          <w:szCs w:val="20"/>
        </w:rPr>
        <w:t xml:space="preserve"> a</w:t>
      </w:r>
      <w:sdt>
        <w:sdtPr>
          <w:rPr>
            <w:rFonts w:ascii="Urbanist" w:hAnsi="Urbanist" w:cs="Urbanist"/>
            <w:sz w:val="20"/>
            <w:szCs w:val="20"/>
          </w:rPr>
          <w:id w:val="-1895953722"/>
          <w:placeholder>
            <w:docPart w:val="83ED58CAA44E493F9B76D984859B6F12"/>
          </w:placeholder>
          <w:text/>
        </w:sdtPr>
        <w:sdtEndPr/>
        <w:sdtContent>
          <w:r w:rsidRPr="32F08C0D">
            <w:rPr>
              <w:rFonts w:ascii="Urbanist" w:hAnsi="Urbanist" w:cs="Urbanist"/>
              <w:sz w:val="20"/>
              <w:szCs w:val="20"/>
            </w:rPr>
            <w:t>………</w:t>
          </w:r>
        </w:sdtContent>
      </w:sdt>
      <w:r w:rsidRPr="32F08C0D">
        <w:rPr>
          <w:rFonts w:ascii="Urbanist" w:hAnsi="Urbanist" w:cs="Urbanist"/>
          <w:sz w:val="20"/>
          <w:szCs w:val="20"/>
        </w:rPr>
        <w:t xml:space="preserve"> de</w:t>
      </w:r>
      <w:sdt>
        <w:sdtPr>
          <w:rPr>
            <w:rFonts w:ascii="Urbanist" w:hAnsi="Urbanist" w:cs="Urbanist"/>
            <w:sz w:val="20"/>
            <w:szCs w:val="20"/>
          </w:rPr>
          <w:id w:val="1162344189"/>
          <w:placeholder>
            <w:docPart w:val="83ED58CAA44E493F9B76D984859B6F12"/>
          </w:placeholder>
          <w:text/>
        </w:sdtPr>
        <w:sdtEndPr/>
        <w:sdtContent>
          <w:r w:rsidRPr="32F08C0D">
            <w:rPr>
              <w:rFonts w:ascii="Urbanist" w:hAnsi="Urbanist" w:cs="Urbanist"/>
              <w:sz w:val="20"/>
              <w:szCs w:val="20"/>
            </w:rPr>
            <w:t>……..................</w:t>
          </w:r>
        </w:sdtContent>
      </w:sdt>
      <w:r w:rsidRPr="32F08C0D">
        <w:rPr>
          <w:rFonts w:ascii="Urbanist" w:hAnsi="Urbanist" w:cs="Urbanist"/>
          <w:sz w:val="20"/>
          <w:szCs w:val="20"/>
        </w:rPr>
        <w:t xml:space="preserve"> de 20</w:t>
      </w:r>
      <w:r w:rsidR="004A2736" w:rsidRPr="32F08C0D">
        <w:rPr>
          <w:rFonts w:ascii="Urbanist" w:hAnsi="Urbanist" w:cs="Urbanist"/>
          <w:sz w:val="20"/>
          <w:szCs w:val="20"/>
        </w:rPr>
        <w:t>2</w:t>
      </w:r>
      <w:r w:rsidR="783AA15D" w:rsidRPr="32F08C0D">
        <w:rPr>
          <w:rFonts w:ascii="Urbanist" w:hAnsi="Urbanist" w:cs="Urbanist"/>
          <w:sz w:val="20"/>
          <w:szCs w:val="20"/>
        </w:rPr>
        <w:t>5</w:t>
      </w:r>
    </w:p>
    <w:p w14:paraId="725C7BC6" w14:textId="77777777" w:rsidR="007B32C9" w:rsidRPr="00F23CB1" w:rsidRDefault="007B32C9" w:rsidP="00E43056">
      <w:pPr>
        <w:spacing w:after="120"/>
        <w:rPr>
          <w:rFonts w:ascii="Urbanist" w:hAnsi="Urbanist" w:cs="Urbanist"/>
          <w:sz w:val="20"/>
          <w:szCs w:val="20"/>
        </w:rPr>
      </w:pPr>
    </w:p>
    <w:p w14:paraId="61054C98" w14:textId="77777777" w:rsidR="00682A26" w:rsidRPr="00F23CB1" w:rsidRDefault="00682A26" w:rsidP="00E43056">
      <w:pPr>
        <w:spacing w:after="120"/>
        <w:rPr>
          <w:rFonts w:ascii="Urbanist" w:hAnsi="Urbanist" w:cs="Urbanist"/>
          <w:sz w:val="20"/>
          <w:szCs w:val="20"/>
        </w:rPr>
      </w:pPr>
    </w:p>
    <w:p w14:paraId="23585231" w14:textId="77777777" w:rsidR="00812DFA" w:rsidRPr="00F23CB1" w:rsidRDefault="007B32C9" w:rsidP="00E43056">
      <w:pPr>
        <w:spacing w:after="120"/>
        <w:rPr>
          <w:rFonts w:ascii="Urbanist" w:hAnsi="Urbanist" w:cs="Urbanist"/>
          <w:sz w:val="20"/>
          <w:szCs w:val="20"/>
        </w:rPr>
      </w:pPr>
      <w:r w:rsidRPr="00F23CB1">
        <w:rPr>
          <w:rFonts w:ascii="Urbanist" w:hAnsi="Urbanist" w:cs="Urbanist"/>
          <w:sz w:val="20"/>
          <w:szCs w:val="20"/>
        </w:rPr>
        <w:t>Fdo. Nombre</w:t>
      </w:r>
      <w:r w:rsidR="00C47BE2" w:rsidRPr="00F23CB1">
        <w:rPr>
          <w:rFonts w:ascii="Urbanist" w:hAnsi="Urbanist" w:cs="Urbanist"/>
          <w:sz w:val="20"/>
          <w:szCs w:val="20"/>
        </w:rPr>
        <w:t>,</w:t>
      </w:r>
      <w:r w:rsidRPr="00F23CB1">
        <w:rPr>
          <w:rFonts w:ascii="Urbanist" w:hAnsi="Urbanist" w:cs="Urbanist"/>
          <w:sz w:val="20"/>
          <w:szCs w:val="20"/>
        </w:rPr>
        <w:t xml:space="preserve"> cargo en la empresa</w:t>
      </w:r>
      <w:r w:rsidR="002F7BFE" w:rsidRPr="00F23CB1">
        <w:rPr>
          <w:rFonts w:ascii="Urbanist" w:hAnsi="Urbanist" w:cs="Urbanist"/>
          <w:sz w:val="20"/>
          <w:szCs w:val="20"/>
        </w:rPr>
        <w:t xml:space="preserve"> y sello</w:t>
      </w:r>
    </w:p>
    <w:p w14:paraId="0E55D5A8" w14:textId="420F5F29" w:rsidR="007B32C9" w:rsidRPr="00F23CB1" w:rsidRDefault="007B32C9" w:rsidP="00682A26">
      <w:pPr>
        <w:spacing w:after="120" w:line="360" w:lineRule="auto"/>
        <w:rPr>
          <w:rFonts w:ascii="Urbanist" w:hAnsi="Urbanist" w:cs="Urbanist"/>
          <w:b/>
          <w:color w:val="007A33"/>
        </w:rPr>
      </w:pPr>
      <w:r w:rsidRPr="00F23CB1">
        <w:rPr>
          <w:rFonts w:ascii="Urbanist" w:hAnsi="Urbanist" w:cs="Urbanist"/>
        </w:rPr>
        <w:br w:type="page"/>
      </w:r>
      <w:r w:rsidRPr="00F23CB1">
        <w:rPr>
          <w:rFonts w:ascii="Urbanist" w:hAnsi="Urbanist" w:cs="Urbanist"/>
          <w:noProof/>
          <w:color w:val="007A33"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56BF813" wp14:editId="1A18ABCC">
                <wp:simplePos x="0" y="0"/>
                <wp:positionH relativeFrom="column">
                  <wp:posOffset>-1905</wp:posOffset>
                </wp:positionH>
                <wp:positionV relativeFrom="paragraph">
                  <wp:posOffset>161290</wp:posOffset>
                </wp:positionV>
                <wp:extent cx="5486400" cy="0"/>
                <wp:effectExtent l="0" t="0" r="0" b="0"/>
                <wp:wrapNone/>
                <wp:docPr id="20" name="Conector rec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CDE269" id="Conector recto 20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5pt,12.7pt" to="431.85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" strokecolor="#44546a [3215]" strokeweight=".5pt">
                <v:stroke joinstyle="miter"/>
              </v:line>
            </w:pict>
          </mc:Fallback>
        </mc:AlternateContent>
      </w:r>
      <w:r w:rsidR="00CA2DC0">
        <w:rPr>
          <w:rFonts w:ascii="Urbanist" w:hAnsi="Urbanist" w:cs="Urbanist"/>
          <w:b/>
          <w:color w:val="007A33"/>
        </w:rPr>
        <w:t xml:space="preserve">ORDEN DE </w:t>
      </w:r>
      <w:r w:rsidR="00FA6821">
        <w:rPr>
          <w:rFonts w:ascii="Urbanist" w:hAnsi="Urbanist" w:cs="Urbanist"/>
          <w:b/>
          <w:color w:val="007A33"/>
        </w:rPr>
        <w:t>DOMICILIACIÓN</w:t>
      </w:r>
    </w:p>
    <w:p w14:paraId="0BC1F92D" w14:textId="6CF5376B" w:rsidR="00B57CD8" w:rsidRDefault="00B57CD8" w:rsidP="00E43056">
      <w:pPr>
        <w:spacing w:after="120"/>
        <w:contextualSpacing/>
        <w:jc w:val="both"/>
        <w:rPr>
          <w:rFonts w:ascii="Urbanist" w:hAnsi="Urbanist" w:cs="Urbanist"/>
          <w:b/>
          <w:sz w:val="20"/>
          <w:szCs w:val="20"/>
        </w:rPr>
      </w:pPr>
      <w:r>
        <w:rPr>
          <w:rFonts w:ascii="Urbanist" w:hAnsi="Urbanist" w:cs="Urbanist"/>
          <w:b/>
          <w:sz w:val="20"/>
          <w:szCs w:val="20"/>
        </w:rPr>
        <w:t>Nombre y apellidos:</w:t>
      </w:r>
      <w:r w:rsidR="00715CA6">
        <w:rPr>
          <w:rFonts w:ascii="Urbanist" w:hAnsi="Urbanist" w:cs="Urbanist"/>
          <w:b/>
          <w:sz w:val="20"/>
          <w:szCs w:val="20"/>
        </w:rPr>
        <w:t xml:space="preserve"> </w:t>
      </w:r>
      <w:sdt>
        <w:sdtPr>
          <w:rPr>
            <w:rFonts w:ascii="Urbanist" w:hAnsi="Urbanist" w:cs="Urbanist"/>
            <w:b/>
            <w:sz w:val="20"/>
            <w:szCs w:val="20"/>
          </w:rPr>
          <w:id w:val="635387352"/>
          <w:placeholder>
            <w:docPart w:val="F384849D98494829A2F0F37AA9F70E07"/>
          </w:placeholder>
          <w:showingPlcHdr/>
          <w:text/>
        </w:sdtPr>
        <w:sdtEndPr/>
        <w:sdtContent>
          <w:r w:rsidR="00715CA6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57629FDE" w14:textId="7BE6AC43" w:rsidR="00793A25" w:rsidRDefault="00793A25" w:rsidP="00E43056">
      <w:pPr>
        <w:spacing w:after="120"/>
        <w:contextualSpacing/>
        <w:jc w:val="both"/>
        <w:rPr>
          <w:rFonts w:ascii="Urbanist" w:hAnsi="Urbanist" w:cs="Urbanist"/>
          <w:b/>
          <w:sz w:val="20"/>
          <w:szCs w:val="20"/>
        </w:rPr>
      </w:pPr>
      <w:r>
        <w:rPr>
          <w:rFonts w:ascii="Urbanist" w:hAnsi="Urbanist" w:cs="Urbanist"/>
          <w:b/>
          <w:sz w:val="20"/>
          <w:szCs w:val="20"/>
        </w:rPr>
        <w:t>Domicilio:</w:t>
      </w:r>
      <w:r w:rsidR="00715CA6">
        <w:rPr>
          <w:rFonts w:ascii="Urbanist" w:hAnsi="Urbanist" w:cs="Urbanist"/>
          <w:b/>
          <w:sz w:val="20"/>
          <w:szCs w:val="20"/>
        </w:rPr>
        <w:t xml:space="preserve"> </w:t>
      </w:r>
      <w:sdt>
        <w:sdtPr>
          <w:rPr>
            <w:rFonts w:ascii="Urbanist" w:hAnsi="Urbanist" w:cs="Urbanist"/>
            <w:b/>
            <w:sz w:val="20"/>
            <w:szCs w:val="20"/>
          </w:rPr>
          <w:id w:val="1958834029"/>
          <w:placeholder>
            <w:docPart w:val="B7962A459CA146A6BDE47C2F97515A4F"/>
          </w:placeholder>
          <w:showingPlcHdr/>
          <w:text/>
        </w:sdtPr>
        <w:sdtEndPr/>
        <w:sdtContent>
          <w:r w:rsidR="00715CA6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6B2DF3C5" w14:textId="58A387F4" w:rsidR="00793A25" w:rsidRDefault="00793A25" w:rsidP="00E43056">
      <w:pPr>
        <w:spacing w:after="120"/>
        <w:contextualSpacing/>
        <w:jc w:val="both"/>
        <w:rPr>
          <w:rFonts w:ascii="Urbanist" w:hAnsi="Urbanist" w:cs="Urbanist"/>
          <w:b/>
          <w:sz w:val="20"/>
          <w:szCs w:val="20"/>
        </w:rPr>
      </w:pPr>
      <w:r>
        <w:rPr>
          <w:rFonts w:ascii="Urbanist" w:hAnsi="Urbanist" w:cs="Urbanist"/>
          <w:b/>
          <w:sz w:val="20"/>
          <w:szCs w:val="20"/>
        </w:rPr>
        <w:t>Población:</w:t>
      </w:r>
      <w:r w:rsidR="00715CA6">
        <w:rPr>
          <w:rFonts w:ascii="Urbanist" w:hAnsi="Urbanist" w:cs="Urbanist"/>
          <w:b/>
          <w:sz w:val="20"/>
          <w:szCs w:val="20"/>
        </w:rPr>
        <w:t xml:space="preserve"> </w:t>
      </w:r>
      <w:sdt>
        <w:sdtPr>
          <w:rPr>
            <w:rFonts w:ascii="Urbanist" w:hAnsi="Urbanist" w:cs="Urbanist"/>
            <w:b/>
            <w:sz w:val="20"/>
            <w:szCs w:val="20"/>
          </w:rPr>
          <w:id w:val="2144841530"/>
          <w:placeholder>
            <w:docPart w:val="2A53A7E6F00D4AF29F7FE75A4F08C874"/>
          </w:placeholder>
          <w:showingPlcHdr/>
          <w:text/>
        </w:sdtPr>
        <w:sdtEndPr/>
        <w:sdtContent>
          <w:r w:rsidR="00715CA6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5F937543" w14:textId="4D3A8FEE" w:rsidR="00793A25" w:rsidRDefault="00793A25" w:rsidP="00E43056">
      <w:pPr>
        <w:spacing w:after="120"/>
        <w:contextualSpacing/>
        <w:jc w:val="both"/>
        <w:rPr>
          <w:rFonts w:ascii="Urbanist" w:hAnsi="Urbanist" w:cs="Urbanist"/>
          <w:b/>
          <w:sz w:val="20"/>
          <w:szCs w:val="20"/>
        </w:rPr>
      </w:pPr>
      <w:r>
        <w:rPr>
          <w:rFonts w:ascii="Urbanist" w:hAnsi="Urbanist" w:cs="Urbanist"/>
          <w:b/>
          <w:sz w:val="20"/>
          <w:szCs w:val="20"/>
        </w:rPr>
        <w:t>DNI/NIF:</w:t>
      </w:r>
      <w:r w:rsidR="00715CA6">
        <w:rPr>
          <w:rFonts w:ascii="Urbanist" w:hAnsi="Urbanist" w:cs="Urbanist"/>
          <w:b/>
          <w:sz w:val="20"/>
          <w:szCs w:val="20"/>
        </w:rPr>
        <w:t xml:space="preserve"> </w:t>
      </w:r>
      <w:sdt>
        <w:sdtPr>
          <w:rPr>
            <w:rFonts w:ascii="Urbanist" w:hAnsi="Urbanist" w:cs="Urbanist"/>
            <w:b/>
            <w:sz w:val="20"/>
            <w:szCs w:val="20"/>
          </w:rPr>
          <w:id w:val="-907686311"/>
          <w:placeholder>
            <w:docPart w:val="3F725F921CD845A191F95CC58C200BF7"/>
          </w:placeholder>
          <w:showingPlcHdr/>
          <w:text/>
        </w:sdtPr>
        <w:sdtEndPr/>
        <w:sdtContent>
          <w:r w:rsidR="00715CA6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6EA0A3EB" w14:textId="3F79861F" w:rsidR="00793A25" w:rsidRDefault="00793A25" w:rsidP="00E43056">
      <w:pPr>
        <w:spacing w:after="120"/>
        <w:contextualSpacing/>
        <w:jc w:val="both"/>
        <w:rPr>
          <w:rFonts w:ascii="Urbanist" w:hAnsi="Urbanist" w:cs="Urbanist"/>
          <w:b/>
          <w:sz w:val="20"/>
          <w:szCs w:val="20"/>
        </w:rPr>
      </w:pPr>
      <w:r>
        <w:rPr>
          <w:rFonts w:ascii="Urbanist" w:hAnsi="Urbanist" w:cs="Urbanist"/>
          <w:b/>
          <w:sz w:val="20"/>
          <w:szCs w:val="20"/>
        </w:rPr>
        <w:t>Email:</w:t>
      </w:r>
      <w:r w:rsidR="00715CA6">
        <w:rPr>
          <w:rFonts w:ascii="Urbanist" w:hAnsi="Urbanist" w:cs="Urbanist"/>
          <w:b/>
          <w:sz w:val="20"/>
          <w:szCs w:val="20"/>
        </w:rPr>
        <w:t xml:space="preserve"> </w:t>
      </w:r>
      <w:sdt>
        <w:sdtPr>
          <w:rPr>
            <w:rFonts w:ascii="Urbanist" w:hAnsi="Urbanist" w:cs="Urbanist"/>
            <w:b/>
            <w:sz w:val="20"/>
            <w:szCs w:val="20"/>
          </w:rPr>
          <w:id w:val="178320313"/>
          <w:placeholder>
            <w:docPart w:val="6C6701B20ABB41648BA160F42F88E8C7"/>
          </w:placeholder>
          <w:showingPlcHdr/>
          <w:text/>
        </w:sdtPr>
        <w:sdtEndPr/>
        <w:sdtContent>
          <w:r w:rsidR="00715CA6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0F1F08B8" w14:textId="6758D0C1" w:rsidR="00F3656E" w:rsidRDefault="00F3656E" w:rsidP="00E43056">
      <w:pPr>
        <w:spacing w:after="120"/>
        <w:contextualSpacing/>
        <w:jc w:val="both"/>
        <w:rPr>
          <w:rFonts w:ascii="Urbanist" w:hAnsi="Urbanist" w:cs="Urbanist"/>
          <w:b/>
          <w:sz w:val="20"/>
          <w:szCs w:val="20"/>
        </w:rPr>
      </w:pPr>
      <w:r>
        <w:rPr>
          <w:rFonts w:ascii="Urbanist" w:hAnsi="Urbanist" w:cs="Urbanist"/>
          <w:b/>
          <w:sz w:val="20"/>
          <w:szCs w:val="20"/>
        </w:rPr>
        <w:t>Teléfono:</w:t>
      </w:r>
      <w:r w:rsidR="00715CA6">
        <w:rPr>
          <w:rFonts w:ascii="Urbanist" w:hAnsi="Urbanist" w:cs="Urbanist"/>
          <w:b/>
          <w:sz w:val="20"/>
          <w:szCs w:val="20"/>
        </w:rPr>
        <w:t xml:space="preserve"> </w:t>
      </w:r>
      <w:sdt>
        <w:sdtPr>
          <w:rPr>
            <w:rFonts w:ascii="Urbanist" w:hAnsi="Urbanist" w:cs="Urbanist"/>
            <w:b/>
            <w:sz w:val="20"/>
            <w:szCs w:val="20"/>
          </w:rPr>
          <w:id w:val="1362548856"/>
          <w:placeholder>
            <w:docPart w:val="2F690DF86EF24E1C9A34A06998EB52C3"/>
          </w:placeholder>
          <w:showingPlcHdr/>
          <w:text/>
        </w:sdtPr>
        <w:sdtEndPr/>
        <w:sdtContent>
          <w:r w:rsidR="00715CA6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36AE0B92" w14:textId="77777777" w:rsidR="00F3656E" w:rsidRDefault="00F3656E" w:rsidP="00E43056">
      <w:pPr>
        <w:spacing w:after="120"/>
        <w:contextualSpacing/>
        <w:jc w:val="both"/>
        <w:rPr>
          <w:rFonts w:ascii="Urbanist" w:hAnsi="Urbanist" w:cs="Urbanist"/>
          <w:b/>
          <w:sz w:val="20"/>
          <w:szCs w:val="20"/>
        </w:rPr>
      </w:pPr>
    </w:p>
    <w:p w14:paraId="5A2FA1D1" w14:textId="0D058953" w:rsidR="00715A7C" w:rsidRPr="00715A7C" w:rsidRDefault="00715A7C" w:rsidP="00E43056">
      <w:pPr>
        <w:spacing w:after="120"/>
        <w:contextualSpacing/>
        <w:jc w:val="both"/>
        <w:rPr>
          <w:rFonts w:ascii="Urbanist" w:hAnsi="Urbanist" w:cs="Urbanist"/>
          <w:b/>
          <w:sz w:val="20"/>
          <w:szCs w:val="20"/>
          <w:u w:val="single"/>
        </w:rPr>
      </w:pPr>
    </w:p>
    <w:p w14:paraId="0DF235D2" w14:textId="1ACA33BD" w:rsidR="007B32C9" w:rsidRPr="00F23CB1" w:rsidRDefault="007B32C9" w:rsidP="00E43056">
      <w:pPr>
        <w:spacing w:after="120"/>
        <w:contextualSpacing/>
        <w:jc w:val="both"/>
        <w:rPr>
          <w:rFonts w:ascii="Urbanist" w:hAnsi="Urbanist" w:cs="Urbanist"/>
          <w:b/>
          <w:sz w:val="20"/>
          <w:szCs w:val="20"/>
        </w:rPr>
      </w:pPr>
      <w:r w:rsidRPr="00F23CB1">
        <w:rPr>
          <w:rFonts w:ascii="Urbanist" w:hAnsi="Urbanist" w:cs="Urbanist"/>
          <w:b/>
          <w:sz w:val="20"/>
          <w:szCs w:val="20"/>
        </w:rPr>
        <w:t>Razón Social:</w:t>
      </w:r>
      <w:sdt>
        <w:sdtPr>
          <w:rPr>
            <w:rFonts w:ascii="Urbanist" w:hAnsi="Urbanist" w:cs="Urbanist"/>
            <w:b/>
            <w:sz w:val="20"/>
            <w:szCs w:val="20"/>
          </w:rPr>
          <w:id w:val="-727225655"/>
          <w:placeholder>
            <w:docPart w:val="83ED58CAA44E493F9B76D984859B6F12"/>
          </w:placeholder>
          <w:showingPlcHdr/>
          <w:text/>
        </w:sdtPr>
        <w:sdtEndPr/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20077E13" w14:textId="77777777" w:rsidR="007B32C9" w:rsidRPr="00F23CB1" w:rsidRDefault="007B32C9" w:rsidP="00E43056">
      <w:pPr>
        <w:spacing w:after="120"/>
        <w:contextualSpacing/>
        <w:jc w:val="both"/>
        <w:rPr>
          <w:rFonts w:ascii="Urbanist" w:hAnsi="Urbanist" w:cs="Urbanist"/>
          <w:b/>
          <w:sz w:val="20"/>
          <w:szCs w:val="20"/>
        </w:rPr>
      </w:pPr>
      <w:r w:rsidRPr="00F23CB1">
        <w:rPr>
          <w:rFonts w:ascii="Urbanist" w:hAnsi="Urbanist" w:cs="Urbanist"/>
          <w:b/>
          <w:sz w:val="20"/>
          <w:szCs w:val="20"/>
        </w:rPr>
        <w:t>CIF:</w:t>
      </w:r>
      <w:sdt>
        <w:sdtPr>
          <w:rPr>
            <w:rFonts w:ascii="Urbanist" w:hAnsi="Urbanist" w:cs="Urbanist"/>
            <w:b/>
            <w:sz w:val="20"/>
            <w:szCs w:val="20"/>
          </w:rPr>
          <w:id w:val="1870801519"/>
          <w:placeholder>
            <w:docPart w:val="83ED58CAA44E493F9B76D984859B6F12"/>
          </w:placeholder>
          <w:showingPlcHdr/>
          <w:text/>
        </w:sdtPr>
        <w:sdtEndPr/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12B3DA45" w14:textId="77777777" w:rsidR="007B32C9" w:rsidRPr="00F23CB1" w:rsidRDefault="007B32C9" w:rsidP="00E43056">
      <w:pPr>
        <w:spacing w:after="120"/>
        <w:contextualSpacing/>
        <w:jc w:val="both"/>
        <w:rPr>
          <w:rFonts w:ascii="Urbanist" w:hAnsi="Urbanist" w:cs="Urbanist"/>
          <w:b/>
          <w:sz w:val="20"/>
          <w:szCs w:val="20"/>
        </w:rPr>
      </w:pPr>
      <w:r w:rsidRPr="00F23CB1">
        <w:rPr>
          <w:rFonts w:ascii="Urbanist" w:hAnsi="Urbanist" w:cs="Urbanist"/>
          <w:b/>
          <w:sz w:val="20"/>
          <w:szCs w:val="20"/>
        </w:rPr>
        <w:t>Persona a la que irá dirigida la factura:</w:t>
      </w:r>
      <w:sdt>
        <w:sdtPr>
          <w:rPr>
            <w:rFonts w:ascii="Urbanist" w:hAnsi="Urbanist" w:cs="Urbanist"/>
            <w:b/>
            <w:sz w:val="20"/>
            <w:szCs w:val="20"/>
          </w:rPr>
          <w:id w:val="-698391129"/>
          <w:placeholder>
            <w:docPart w:val="83ED58CAA44E493F9B76D984859B6F12"/>
          </w:placeholder>
          <w:showingPlcHdr/>
          <w:text/>
        </w:sdtPr>
        <w:sdtEndPr/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18C94D07" w14:textId="77777777" w:rsidR="007B32C9" w:rsidRPr="00F23CB1" w:rsidRDefault="007B32C9" w:rsidP="00E43056">
      <w:pPr>
        <w:spacing w:after="120"/>
        <w:contextualSpacing/>
        <w:jc w:val="both"/>
        <w:rPr>
          <w:rFonts w:ascii="Urbanist" w:hAnsi="Urbanist" w:cs="Urbanist"/>
          <w:b/>
          <w:sz w:val="20"/>
          <w:szCs w:val="20"/>
        </w:rPr>
      </w:pPr>
      <w:r w:rsidRPr="00F23CB1">
        <w:rPr>
          <w:rFonts w:ascii="Urbanist" w:hAnsi="Urbanist" w:cs="Urbanist"/>
          <w:b/>
          <w:sz w:val="20"/>
          <w:szCs w:val="20"/>
        </w:rPr>
        <w:t>Cargo:</w:t>
      </w:r>
      <w:sdt>
        <w:sdtPr>
          <w:rPr>
            <w:rFonts w:ascii="Urbanist" w:hAnsi="Urbanist" w:cs="Urbanist"/>
            <w:b/>
            <w:sz w:val="20"/>
            <w:szCs w:val="20"/>
          </w:rPr>
          <w:id w:val="-2006890048"/>
          <w:placeholder>
            <w:docPart w:val="83ED58CAA44E493F9B76D984859B6F12"/>
          </w:placeholder>
          <w:showingPlcHdr/>
          <w:text/>
        </w:sdtPr>
        <w:sdtEndPr/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7D9CD5B6" w14:textId="77777777" w:rsidR="007B32C9" w:rsidRPr="00F23CB1" w:rsidRDefault="007B32C9" w:rsidP="00E43056">
      <w:pPr>
        <w:spacing w:after="120"/>
        <w:contextualSpacing/>
        <w:jc w:val="both"/>
        <w:rPr>
          <w:rFonts w:ascii="Urbanist" w:hAnsi="Urbanist" w:cs="Urbanist"/>
          <w:b/>
          <w:sz w:val="20"/>
          <w:szCs w:val="20"/>
        </w:rPr>
      </w:pPr>
      <w:r w:rsidRPr="00F23CB1">
        <w:rPr>
          <w:rFonts w:ascii="Urbanist" w:hAnsi="Urbanist" w:cs="Urbanist"/>
          <w:b/>
          <w:sz w:val="20"/>
          <w:szCs w:val="20"/>
        </w:rPr>
        <w:t>Dirección:</w:t>
      </w:r>
      <w:sdt>
        <w:sdtPr>
          <w:rPr>
            <w:rFonts w:ascii="Urbanist" w:hAnsi="Urbanist" w:cs="Urbanist"/>
            <w:b/>
            <w:sz w:val="20"/>
            <w:szCs w:val="20"/>
          </w:rPr>
          <w:id w:val="-1967811932"/>
          <w:placeholder>
            <w:docPart w:val="83ED58CAA44E493F9B76D984859B6F12"/>
          </w:placeholder>
          <w:showingPlcHdr/>
          <w:text/>
        </w:sdtPr>
        <w:sdtEndPr/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04BFB4F6" w14:textId="4225CE0D" w:rsidR="007B32C9" w:rsidRPr="00F23CB1" w:rsidRDefault="007B32C9" w:rsidP="00E43056">
      <w:pPr>
        <w:spacing w:after="120"/>
        <w:contextualSpacing/>
        <w:jc w:val="both"/>
        <w:rPr>
          <w:rFonts w:ascii="Urbanist" w:hAnsi="Urbanist" w:cs="Urbanist"/>
          <w:b/>
          <w:sz w:val="20"/>
          <w:szCs w:val="20"/>
        </w:rPr>
      </w:pPr>
      <w:r w:rsidRPr="00F23CB1">
        <w:rPr>
          <w:rFonts w:ascii="Urbanist" w:hAnsi="Urbanist" w:cs="Urbanist"/>
          <w:b/>
          <w:sz w:val="20"/>
          <w:szCs w:val="20"/>
        </w:rPr>
        <w:t>Código Postal</w:t>
      </w:r>
      <w:r w:rsidR="00D15FD0">
        <w:rPr>
          <w:rFonts w:ascii="Urbanist" w:hAnsi="Urbanist" w:cs="Urbanist"/>
          <w:b/>
          <w:sz w:val="20"/>
          <w:szCs w:val="20"/>
        </w:rPr>
        <w:t xml:space="preserve">: </w:t>
      </w:r>
      <w:sdt>
        <w:sdtPr>
          <w:rPr>
            <w:rFonts w:ascii="Urbanist" w:hAnsi="Urbanist" w:cs="Urbanist"/>
            <w:b/>
            <w:sz w:val="20"/>
            <w:szCs w:val="20"/>
          </w:rPr>
          <w:id w:val="-141971245"/>
          <w:placeholder>
            <w:docPart w:val="83ED58CAA44E493F9B76D984859B6F12"/>
          </w:placeholder>
          <w:showingPlcHdr/>
          <w:text/>
        </w:sdtPr>
        <w:sdtEndPr/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  <w:r w:rsidRPr="00F23CB1">
        <w:rPr>
          <w:rFonts w:ascii="Urbanist" w:hAnsi="Urbanist" w:cs="Urbanist"/>
          <w:b/>
          <w:sz w:val="20"/>
          <w:szCs w:val="20"/>
        </w:rPr>
        <w:t xml:space="preserve">                                                                            Población:</w:t>
      </w:r>
      <w:r w:rsidR="00B51022">
        <w:rPr>
          <w:rFonts w:ascii="Urbanist" w:hAnsi="Urbanist" w:cs="Urbanist"/>
          <w:b/>
          <w:sz w:val="20"/>
          <w:szCs w:val="20"/>
        </w:rPr>
        <w:t xml:space="preserve"> </w:t>
      </w:r>
      <w:sdt>
        <w:sdtPr>
          <w:rPr>
            <w:rFonts w:ascii="Urbanist" w:hAnsi="Urbanist" w:cs="Urbanist"/>
            <w:b/>
            <w:sz w:val="20"/>
            <w:szCs w:val="20"/>
          </w:rPr>
          <w:id w:val="-1310704774"/>
          <w:placeholder>
            <w:docPart w:val="83ED58CAA44E493F9B76D984859B6F12"/>
          </w:placeholder>
          <w:showingPlcHdr/>
          <w:text/>
        </w:sdtPr>
        <w:sdtEndPr/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498DEF00" w14:textId="77777777" w:rsidR="007B32C9" w:rsidRPr="00F23CB1" w:rsidRDefault="007B32C9" w:rsidP="00E43056">
      <w:pPr>
        <w:spacing w:after="120"/>
        <w:contextualSpacing/>
        <w:jc w:val="both"/>
        <w:rPr>
          <w:rFonts w:ascii="Urbanist" w:hAnsi="Urbanist" w:cs="Urbanist"/>
          <w:b/>
          <w:sz w:val="20"/>
          <w:szCs w:val="20"/>
        </w:rPr>
      </w:pPr>
      <w:r w:rsidRPr="00F23CB1">
        <w:rPr>
          <w:rFonts w:ascii="Urbanist" w:hAnsi="Urbanist" w:cs="Urbanist"/>
          <w:b/>
          <w:sz w:val="20"/>
          <w:szCs w:val="20"/>
        </w:rPr>
        <w:t>Provincia:</w:t>
      </w:r>
      <w:r w:rsidR="00B51022">
        <w:rPr>
          <w:rFonts w:ascii="Urbanist" w:hAnsi="Urbanist" w:cs="Urbanist"/>
          <w:b/>
          <w:sz w:val="20"/>
          <w:szCs w:val="20"/>
        </w:rPr>
        <w:t xml:space="preserve"> </w:t>
      </w:r>
      <w:sdt>
        <w:sdtPr>
          <w:rPr>
            <w:rFonts w:ascii="Urbanist" w:hAnsi="Urbanist" w:cs="Urbanist"/>
            <w:b/>
            <w:sz w:val="20"/>
            <w:szCs w:val="20"/>
          </w:rPr>
          <w:id w:val="383373584"/>
          <w:placeholder>
            <w:docPart w:val="83ED58CAA44E493F9B76D984859B6F12"/>
          </w:placeholder>
          <w:showingPlcHdr/>
          <w:text/>
        </w:sdtPr>
        <w:sdtEndPr/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65169E3A" w14:textId="77777777" w:rsidR="00B51022" w:rsidRDefault="007B32C9" w:rsidP="00E43056">
      <w:pPr>
        <w:spacing w:after="120"/>
        <w:contextualSpacing/>
        <w:jc w:val="both"/>
        <w:rPr>
          <w:rFonts w:ascii="Urbanist" w:hAnsi="Urbanist" w:cs="Urbanist"/>
          <w:b/>
          <w:sz w:val="20"/>
          <w:szCs w:val="20"/>
        </w:rPr>
      </w:pPr>
      <w:r w:rsidRPr="00F23CB1">
        <w:rPr>
          <w:rFonts w:ascii="Urbanist" w:hAnsi="Urbanist" w:cs="Urbanist"/>
          <w:b/>
          <w:sz w:val="20"/>
          <w:szCs w:val="20"/>
        </w:rPr>
        <w:t xml:space="preserve">Correo Electrónico:    </w:t>
      </w:r>
      <w:sdt>
        <w:sdtPr>
          <w:rPr>
            <w:rFonts w:ascii="Urbanist" w:hAnsi="Urbanist" w:cs="Urbanist"/>
            <w:b/>
            <w:sz w:val="20"/>
            <w:szCs w:val="20"/>
          </w:rPr>
          <w:id w:val="1736352390"/>
          <w:placeholder>
            <w:docPart w:val="83ED58CAA44E493F9B76D984859B6F12"/>
          </w:placeholder>
          <w:showingPlcHdr/>
          <w:text/>
        </w:sdtPr>
        <w:sdtEndPr/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  <w:r w:rsidRPr="00F23CB1">
        <w:rPr>
          <w:rFonts w:ascii="Urbanist" w:hAnsi="Urbanist" w:cs="Urbanist"/>
          <w:b/>
          <w:sz w:val="20"/>
          <w:szCs w:val="20"/>
        </w:rPr>
        <w:t xml:space="preserve">                                                                  </w:t>
      </w:r>
    </w:p>
    <w:p w14:paraId="2FC0FEFF" w14:textId="77777777" w:rsidR="007B32C9" w:rsidRPr="00F23CB1" w:rsidRDefault="007B32C9" w:rsidP="00E43056">
      <w:pPr>
        <w:spacing w:after="120"/>
        <w:contextualSpacing/>
        <w:jc w:val="both"/>
        <w:rPr>
          <w:rFonts w:ascii="Urbanist" w:hAnsi="Urbanist" w:cs="Urbanist"/>
          <w:b/>
          <w:sz w:val="20"/>
          <w:szCs w:val="20"/>
        </w:rPr>
      </w:pPr>
      <w:r w:rsidRPr="00F23CB1">
        <w:rPr>
          <w:rFonts w:ascii="Urbanist" w:hAnsi="Urbanist" w:cs="Urbanist"/>
          <w:b/>
          <w:sz w:val="20"/>
          <w:szCs w:val="20"/>
        </w:rPr>
        <w:t>Página Web:</w:t>
      </w:r>
      <w:r w:rsidR="00B51022">
        <w:rPr>
          <w:rFonts w:ascii="Urbanist" w:hAnsi="Urbanist" w:cs="Urbanist"/>
          <w:b/>
          <w:sz w:val="20"/>
          <w:szCs w:val="20"/>
        </w:rPr>
        <w:t xml:space="preserve"> </w:t>
      </w:r>
      <w:sdt>
        <w:sdtPr>
          <w:rPr>
            <w:rFonts w:ascii="Urbanist" w:hAnsi="Urbanist" w:cs="Urbanist"/>
            <w:b/>
            <w:sz w:val="20"/>
            <w:szCs w:val="20"/>
          </w:rPr>
          <w:id w:val="-1957713433"/>
          <w:placeholder>
            <w:docPart w:val="83ED58CAA44E493F9B76D984859B6F12"/>
          </w:placeholder>
          <w:showingPlcHdr/>
          <w:text/>
        </w:sdtPr>
        <w:sdtEndPr/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1A035401" w14:textId="77777777" w:rsidR="007B32C9" w:rsidRPr="00F23CB1" w:rsidRDefault="007B32C9" w:rsidP="00E43056">
      <w:pPr>
        <w:spacing w:after="120"/>
        <w:contextualSpacing/>
        <w:jc w:val="both"/>
        <w:rPr>
          <w:rFonts w:ascii="Urbanist" w:hAnsi="Urbanist" w:cs="Urbanist"/>
          <w:b/>
          <w:sz w:val="20"/>
          <w:szCs w:val="20"/>
        </w:rPr>
      </w:pPr>
      <w:r w:rsidRPr="00F23CB1">
        <w:rPr>
          <w:rFonts w:ascii="Urbanist" w:hAnsi="Urbanist" w:cs="Urbanist"/>
          <w:b/>
          <w:sz w:val="20"/>
          <w:szCs w:val="20"/>
        </w:rPr>
        <w:t>Teléfono:</w:t>
      </w:r>
      <w:r w:rsidR="00B51022">
        <w:rPr>
          <w:rFonts w:ascii="Urbanist" w:hAnsi="Urbanist" w:cs="Urbanist"/>
          <w:b/>
          <w:sz w:val="20"/>
          <w:szCs w:val="20"/>
        </w:rPr>
        <w:t xml:space="preserve"> </w:t>
      </w:r>
      <w:sdt>
        <w:sdtPr>
          <w:rPr>
            <w:rFonts w:ascii="Urbanist" w:hAnsi="Urbanist" w:cs="Urbanist"/>
            <w:b/>
            <w:sz w:val="20"/>
            <w:szCs w:val="20"/>
          </w:rPr>
          <w:id w:val="-606044948"/>
          <w:placeholder>
            <w:docPart w:val="83ED58CAA44E493F9B76D984859B6F12"/>
          </w:placeholder>
          <w:showingPlcHdr/>
          <w:text/>
        </w:sdtPr>
        <w:sdtEndPr/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693DDE45" w14:textId="386F91F9" w:rsidR="007B32C9" w:rsidRPr="00F23CB1" w:rsidRDefault="007B32C9" w:rsidP="00E43056">
      <w:pPr>
        <w:spacing w:after="120"/>
        <w:jc w:val="both"/>
        <w:rPr>
          <w:rFonts w:ascii="Urbanist" w:hAnsi="Urbanist" w:cs="Urbanist"/>
          <w:b/>
          <w:sz w:val="20"/>
          <w:szCs w:val="20"/>
        </w:rPr>
      </w:pPr>
    </w:p>
    <w:p w14:paraId="6890ADC6" w14:textId="77777777" w:rsidR="000D4D67" w:rsidRPr="00D15FD0" w:rsidRDefault="000D4D67" w:rsidP="00E43056">
      <w:pPr>
        <w:spacing w:after="120"/>
        <w:jc w:val="both"/>
        <w:rPr>
          <w:rFonts w:ascii="Urbanist" w:hAnsi="Urbanist" w:cs="Urbanist"/>
          <w:sz w:val="20"/>
          <w:szCs w:val="20"/>
          <w:u w:val="single"/>
        </w:rPr>
      </w:pPr>
      <w:r w:rsidRPr="00D15FD0">
        <w:rPr>
          <w:rFonts w:ascii="Urbanist" w:hAnsi="Urbanist" w:cs="Urbanist"/>
          <w:sz w:val="20"/>
          <w:szCs w:val="20"/>
          <w:u w:val="single"/>
        </w:rPr>
        <w:t>Cobro de cuotas</w:t>
      </w:r>
    </w:p>
    <w:p w14:paraId="12955CF3" w14:textId="77777777" w:rsidR="00D15FD0" w:rsidRDefault="00890930" w:rsidP="00D15FD0">
      <w:pPr>
        <w:spacing w:after="120"/>
        <w:jc w:val="both"/>
        <w:rPr>
          <w:rFonts w:ascii="Urbanist" w:hAnsi="Urbanist" w:cs="Urbanist"/>
          <w:sz w:val="20"/>
          <w:szCs w:val="20"/>
        </w:rPr>
      </w:pPr>
      <w:sdt>
        <w:sdtPr>
          <w:rPr>
            <w:rFonts w:ascii="Urbanist" w:hAnsi="Urbanist" w:cs="Urbanist"/>
            <w:bCs/>
            <w:sz w:val="20"/>
            <w:szCs w:val="20"/>
          </w:rPr>
          <w:id w:val="21309719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15FD0" w:rsidRPr="00F23CB1">
            <w:rPr>
              <w:rFonts w:ascii="Segoe UI Symbol" w:eastAsia="MS Gothic" w:hAnsi="Segoe UI Symbol" w:cs="Segoe UI Symbol"/>
              <w:bCs/>
              <w:sz w:val="20"/>
              <w:szCs w:val="20"/>
            </w:rPr>
            <w:t>☐</w:t>
          </w:r>
        </w:sdtContent>
      </w:sdt>
      <w:r w:rsidR="00D15FD0" w:rsidRPr="00F23CB1">
        <w:rPr>
          <w:rFonts w:ascii="Urbanist" w:hAnsi="Urbanist" w:cs="Urbanist"/>
          <w:bCs/>
          <w:sz w:val="20"/>
          <w:szCs w:val="20"/>
        </w:rPr>
        <w:t xml:space="preserve"> </w:t>
      </w:r>
      <w:r w:rsidR="00D15FD0">
        <w:rPr>
          <w:rFonts w:ascii="Urbanist" w:hAnsi="Urbanist" w:cs="Urbanist"/>
          <w:sz w:val="20"/>
          <w:szCs w:val="20"/>
        </w:rPr>
        <w:t>Recibo domiciliado en la cuenta en la que soy titular</w:t>
      </w:r>
    </w:p>
    <w:p w14:paraId="55895E66" w14:textId="7E4800DB" w:rsidR="00D15FD0" w:rsidRDefault="00890930" w:rsidP="00D15FD0">
      <w:pPr>
        <w:spacing w:after="120"/>
        <w:jc w:val="both"/>
        <w:rPr>
          <w:rFonts w:ascii="Urbanist" w:hAnsi="Urbanist" w:cs="Urbanist"/>
          <w:sz w:val="20"/>
          <w:szCs w:val="20"/>
        </w:rPr>
      </w:pPr>
      <w:sdt>
        <w:sdtPr>
          <w:rPr>
            <w:rFonts w:ascii="Urbanist" w:hAnsi="Urbanist" w:cs="Urbanist"/>
            <w:bCs/>
            <w:sz w:val="20"/>
            <w:szCs w:val="20"/>
          </w:rPr>
          <w:id w:val="2124340938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Urbanist" w:hint="eastAsia"/>
              <w:bCs/>
              <w:sz w:val="20"/>
              <w:szCs w:val="20"/>
            </w:rPr>
            <w:t>☒</w:t>
          </w:r>
        </w:sdtContent>
      </w:sdt>
      <w:r w:rsidR="00D15FD0" w:rsidRPr="00F23CB1">
        <w:rPr>
          <w:rFonts w:ascii="Urbanist" w:hAnsi="Urbanist" w:cs="Urbanist"/>
          <w:bCs/>
          <w:sz w:val="20"/>
          <w:szCs w:val="20"/>
        </w:rPr>
        <w:t xml:space="preserve"> </w:t>
      </w:r>
      <w:r w:rsidR="00D15FD0">
        <w:rPr>
          <w:rFonts w:ascii="Urbanist" w:hAnsi="Urbanist" w:cs="Urbanist"/>
          <w:sz w:val="20"/>
          <w:szCs w:val="20"/>
        </w:rPr>
        <w:t>Recibo domiciliado en la cuenta de la empresa indicada</w:t>
      </w:r>
    </w:p>
    <w:p w14:paraId="1BEB12D8" w14:textId="77777777" w:rsidR="00725E8E" w:rsidRDefault="00725E8E" w:rsidP="00D15FD0">
      <w:pPr>
        <w:spacing w:after="120"/>
        <w:jc w:val="both"/>
        <w:rPr>
          <w:rFonts w:ascii="Urbanist" w:hAnsi="Urbanist" w:cs="Urbanist"/>
          <w:sz w:val="20"/>
          <w:szCs w:val="20"/>
        </w:rPr>
      </w:pPr>
    </w:p>
    <w:p w14:paraId="51BFAD5C" w14:textId="72AC5ADF" w:rsidR="00725E8E" w:rsidRPr="00C566AE" w:rsidRDefault="00C566AE" w:rsidP="00D15FD0">
      <w:pPr>
        <w:spacing w:after="120"/>
        <w:jc w:val="both"/>
        <w:rPr>
          <w:rFonts w:ascii="Urbanist" w:hAnsi="Urbanist" w:cs="Urbanist"/>
          <w:b/>
          <w:sz w:val="20"/>
          <w:szCs w:val="20"/>
        </w:rPr>
      </w:pPr>
      <w:r w:rsidRPr="00C566AE">
        <w:rPr>
          <w:rFonts w:ascii="Urbanist" w:hAnsi="Urbanist" w:cs="Urbanist"/>
          <w:b/>
          <w:sz w:val="20"/>
          <w:szCs w:val="20"/>
        </w:rPr>
        <w:t>Indica aquí el n</w:t>
      </w:r>
      <w:r w:rsidR="000544AE" w:rsidRPr="00C566AE">
        <w:rPr>
          <w:rFonts w:ascii="Urbanist" w:hAnsi="Urbanist" w:cs="Urbanist"/>
          <w:b/>
          <w:sz w:val="20"/>
          <w:szCs w:val="20"/>
        </w:rPr>
        <w:t>úmero de cuenta</w:t>
      </w:r>
    </w:p>
    <w:p w14:paraId="303BF83B" w14:textId="54C0C59D" w:rsidR="00446247" w:rsidRDefault="00890930" w:rsidP="00446247">
      <w:pPr>
        <w:spacing w:after="120"/>
        <w:jc w:val="both"/>
        <w:rPr>
          <w:rFonts w:ascii="MS Gothic" w:eastAsia="MS Gothic" w:hAnsi="MS Gothic" w:cs="Urbanist"/>
          <w:bCs/>
          <w:sz w:val="20"/>
          <w:szCs w:val="20"/>
        </w:rPr>
      </w:pPr>
      <w:sdt>
        <w:sdtPr>
          <w:rPr>
            <w:rFonts w:ascii="MS Gothic" w:eastAsia="MS Gothic" w:hAnsi="MS Gothic" w:cs="Urbanist"/>
            <w:bCs/>
            <w:sz w:val="20"/>
            <w:szCs w:val="20"/>
          </w:rPr>
          <w:id w:val="944812259"/>
          <w:placeholder>
            <w:docPart w:val="DefaultPlaceholder_-1854013440"/>
          </w:placeholder>
          <w:text/>
        </w:sdtPr>
        <w:sdtEndPr/>
        <w:sdtContent>
          <w:r w:rsidR="00C566AE">
            <w:rPr>
              <w:rFonts w:ascii="MS Gothic" w:eastAsia="MS Gothic" w:hAnsi="MS Gothic" w:cs="Urbanist"/>
              <w:bCs/>
              <w:sz w:val="20"/>
              <w:szCs w:val="20"/>
            </w:rPr>
            <w:t>C</w:t>
          </w:r>
          <w:r w:rsidR="00484073">
            <w:rPr>
              <w:rFonts w:ascii="MS Gothic" w:eastAsia="MS Gothic" w:hAnsi="MS Gothic" w:cs="Urbanist"/>
              <w:bCs/>
              <w:sz w:val="20"/>
              <w:szCs w:val="20"/>
            </w:rPr>
            <w:t>ódigo entidad</w:t>
          </w:r>
        </w:sdtContent>
      </w:sdt>
      <w:r w:rsidR="00446247">
        <w:rPr>
          <w:rFonts w:ascii="MS Gothic" w:eastAsia="MS Gothic" w:hAnsi="MS Gothic" w:cs="Urbanist"/>
          <w:bCs/>
          <w:sz w:val="20"/>
          <w:szCs w:val="20"/>
        </w:rPr>
        <w:t xml:space="preserve">    </w:t>
      </w:r>
      <w:sdt>
        <w:sdtPr>
          <w:rPr>
            <w:rFonts w:ascii="MS Gothic" w:eastAsia="MS Gothic" w:hAnsi="MS Gothic" w:cs="Urbanist"/>
            <w:bCs/>
            <w:sz w:val="20"/>
            <w:szCs w:val="20"/>
          </w:rPr>
          <w:id w:val="848761874"/>
          <w:placeholder>
            <w:docPart w:val="F11AC0947FD244DC80AB02F64A12A516"/>
          </w:placeholder>
          <w:text/>
        </w:sdtPr>
        <w:sdtEndPr/>
        <w:sdtContent>
          <w:r w:rsidR="00484073">
            <w:rPr>
              <w:rFonts w:ascii="MS Gothic" w:eastAsia="MS Gothic" w:hAnsi="MS Gothic" w:cs="Urbanist"/>
              <w:bCs/>
              <w:sz w:val="20"/>
              <w:szCs w:val="20"/>
            </w:rPr>
            <w:t>Código de oficina</w:t>
          </w:r>
        </w:sdtContent>
      </w:sdt>
      <w:r w:rsidR="00446247">
        <w:rPr>
          <w:rFonts w:ascii="MS Gothic" w:eastAsia="MS Gothic" w:hAnsi="MS Gothic" w:cs="Urbanist"/>
          <w:bCs/>
          <w:sz w:val="20"/>
          <w:szCs w:val="20"/>
        </w:rPr>
        <w:t xml:space="preserve">   </w:t>
      </w:r>
      <w:sdt>
        <w:sdtPr>
          <w:rPr>
            <w:rFonts w:ascii="MS Gothic" w:eastAsia="MS Gothic" w:hAnsi="MS Gothic" w:cs="Urbanist"/>
            <w:bCs/>
            <w:sz w:val="20"/>
            <w:szCs w:val="20"/>
          </w:rPr>
          <w:id w:val="527453818"/>
          <w:placeholder>
            <w:docPart w:val="B892A45A437D4106B91F896E7F01C067"/>
          </w:placeholder>
          <w:text/>
        </w:sdtPr>
        <w:sdtEndPr/>
        <w:sdtContent>
          <w:r w:rsidR="00715112">
            <w:rPr>
              <w:rFonts w:ascii="MS Gothic" w:eastAsia="MS Gothic" w:hAnsi="MS Gothic" w:cs="Urbanist"/>
              <w:bCs/>
              <w:sz w:val="20"/>
              <w:szCs w:val="20"/>
            </w:rPr>
            <w:t>Dígitos Control</w:t>
          </w:r>
        </w:sdtContent>
      </w:sdt>
      <w:r w:rsidR="00446247">
        <w:rPr>
          <w:rFonts w:ascii="MS Gothic" w:eastAsia="MS Gothic" w:hAnsi="MS Gothic" w:cs="Urbanist"/>
          <w:bCs/>
          <w:sz w:val="20"/>
          <w:szCs w:val="20"/>
        </w:rPr>
        <w:t xml:space="preserve">   </w:t>
      </w:r>
      <w:sdt>
        <w:sdtPr>
          <w:rPr>
            <w:rFonts w:ascii="MS Gothic" w:eastAsia="MS Gothic" w:hAnsi="MS Gothic" w:cs="Urbanist"/>
            <w:bCs/>
            <w:sz w:val="20"/>
            <w:szCs w:val="20"/>
          </w:rPr>
          <w:id w:val="-448017669"/>
          <w:placeholder>
            <w:docPart w:val="34AC27662A94467480BD443156619401"/>
          </w:placeholder>
          <w:text/>
        </w:sdtPr>
        <w:sdtEndPr/>
        <w:sdtContent>
          <w:r w:rsidR="00446247">
            <w:rPr>
              <w:rFonts w:ascii="MS Gothic" w:eastAsia="MS Gothic" w:hAnsi="MS Gothic" w:cs="Urbanist"/>
              <w:bCs/>
              <w:sz w:val="20"/>
              <w:szCs w:val="20"/>
            </w:rPr>
            <w:t>Número de cuenta</w:t>
          </w:r>
        </w:sdtContent>
      </w:sdt>
    </w:p>
    <w:p w14:paraId="72FD0304" w14:textId="640912A3" w:rsidR="00890930" w:rsidRPr="00890930" w:rsidRDefault="00890930" w:rsidP="00890930">
      <w:pPr>
        <w:spacing w:after="160" w:line="259" w:lineRule="auto"/>
        <w:rPr>
          <w:rFonts w:ascii="Urbanist" w:hAnsi="Urbanist" w:cs="Urbanist"/>
          <w:i/>
          <w:iCs/>
          <w:sz w:val="18"/>
          <w:szCs w:val="18"/>
        </w:rPr>
      </w:pPr>
      <w:r w:rsidRPr="00890930">
        <w:rPr>
          <w:rFonts w:ascii="Urbanist" w:hAnsi="Urbanist" w:cs="Urbanist"/>
          <w:i/>
          <w:iCs/>
          <w:sz w:val="18"/>
          <w:szCs w:val="18"/>
        </w:rPr>
        <w:t>*</w:t>
      </w:r>
      <w:r w:rsidRPr="00890930">
        <w:rPr>
          <w:rFonts w:ascii="Urbanist" w:hAnsi="Urbanist" w:cs="Urbanist"/>
          <w:i/>
          <w:iCs/>
          <w:sz w:val="18"/>
          <w:szCs w:val="18"/>
        </w:rPr>
        <w:t xml:space="preserve">UNA VEZ FIRMADA ESTA ORDEN DE DOMICILIACIÓN DEBE SER ENVIADA </w:t>
      </w:r>
      <w:r w:rsidRPr="00890930">
        <w:rPr>
          <w:rFonts w:ascii="Urbanist" w:hAnsi="Urbanist" w:cs="Urbanist"/>
          <w:i/>
          <w:iCs/>
          <w:sz w:val="18"/>
          <w:szCs w:val="18"/>
        </w:rPr>
        <w:t>A LOGISTOP</w:t>
      </w:r>
      <w:r w:rsidRPr="00890930">
        <w:rPr>
          <w:rFonts w:ascii="Urbanist" w:hAnsi="Urbanist" w:cs="Urbanist"/>
          <w:i/>
          <w:iCs/>
          <w:sz w:val="18"/>
          <w:szCs w:val="18"/>
        </w:rPr>
        <w:t xml:space="preserve"> </w:t>
      </w:r>
      <w:r w:rsidRPr="00890930">
        <w:rPr>
          <w:rFonts w:ascii="Urbanist" w:hAnsi="Urbanist" w:cs="Urbanist"/>
          <w:i/>
          <w:iCs/>
          <w:sz w:val="18"/>
          <w:szCs w:val="18"/>
        </w:rPr>
        <w:t xml:space="preserve">JUNTO CON EL CERTIFICADO DE TITULARIDAD BANCARIA. </w:t>
      </w:r>
    </w:p>
    <w:p w14:paraId="4B1CF1B9" w14:textId="77777777" w:rsidR="00890930" w:rsidRDefault="00890930">
      <w:pPr>
        <w:spacing w:after="160" w:line="259" w:lineRule="auto"/>
        <w:rPr>
          <w:rFonts w:ascii="Urbanist" w:hAnsi="Urbanist" w:cs="Urbanist"/>
          <w:i/>
          <w:iCs/>
          <w:sz w:val="20"/>
          <w:szCs w:val="20"/>
        </w:rPr>
      </w:pPr>
      <w:r>
        <w:rPr>
          <w:rFonts w:ascii="Urbanist" w:hAnsi="Urbanist" w:cs="Urbanist"/>
          <w:i/>
          <w:iCs/>
          <w:sz w:val="20"/>
          <w:szCs w:val="20"/>
        </w:rPr>
        <w:br w:type="page"/>
      </w:r>
    </w:p>
    <w:p w14:paraId="02006400" w14:textId="77777777" w:rsidR="00715112" w:rsidRDefault="00715112" w:rsidP="00890930">
      <w:pPr>
        <w:spacing w:after="160" w:line="259" w:lineRule="auto"/>
        <w:rPr>
          <w:rFonts w:ascii="Urbanist" w:hAnsi="Urbanist" w:cs="Urbanist"/>
          <w:sz w:val="20"/>
          <w:szCs w:val="20"/>
        </w:rPr>
      </w:pPr>
    </w:p>
    <w:p w14:paraId="00D9899B" w14:textId="77777777" w:rsidR="00715112" w:rsidRDefault="00715112" w:rsidP="00E43056">
      <w:pPr>
        <w:spacing w:after="120"/>
        <w:jc w:val="both"/>
        <w:rPr>
          <w:rFonts w:ascii="Urbanist" w:hAnsi="Urbanist" w:cs="Urbanist"/>
          <w:sz w:val="20"/>
          <w:szCs w:val="20"/>
        </w:rPr>
      </w:pPr>
    </w:p>
    <w:p w14:paraId="0584E54C" w14:textId="3480AC7E" w:rsidR="007B32C9" w:rsidRPr="00F23CB1" w:rsidRDefault="007B32C9" w:rsidP="00E43056">
      <w:pPr>
        <w:spacing w:after="120"/>
        <w:jc w:val="both"/>
        <w:rPr>
          <w:rFonts w:ascii="Urbanist" w:hAnsi="Urbanist" w:cs="Urbanist"/>
          <w:sz w:val="20"/>
          <w:szCs w:val="20"/>
        </w:rPr>
      </w:pPr>
      <w:r w:rsidRPr="00F23CB1">
        <w:rPr>
          <w:rFonts w:ascii="Urbanist" w:hAnsi="Urbanist" w:cs="Urbanist"/>
          <w:sz w:val="20"/>
          <w:szCs w:val="20"/>
        </w:rPr>
        <w:t xml:space="preserve">El abajo firmante </w:t>
      </w:r>
      <w:r w:rsidRPr="00F23CB1">
        <w:rPr>
          <w:rFonts w:ascii="Urbanist" w:hAnsi="Urbanist" w:cs="Urbanist"/>
          <w:b/>
          <w:sz w:val="20"/>
          <w:szCs w:val="20"/>
        </w:rPr>
        <w:t>Don/Doña</w:t>
      </w:r>
      <w:r w:rsidR="00715112">
        <w:rPr>
          <w:rFonts w:ascii="Urbanist" w:hAnsi="Urbanist" w:cs="Urbanist"/>
          <w:b/>
          <w:sz w:val="20"/>
          <w:szCs w:val="20"/>
        </w:rPr>
        <w:t xml:space="preserve"> </w:t>
      </w:r>
      <w:sdt>
        <w:sdtPr>
          <w:rPr>
            <w:rFonts w:ascii="Urbanist" w:hAnsi="Urbanist" w:cs="Urbanist"/>
            <w:b/>
            <w:sz w:val="20"/>
            <w:szCs w:val="20"/>
          </w:rPr>
          <w:id w:val="-1837145673"/>
          <w:placeholder>
            <w:docPart w:val="83ED58CAA44E493F9B76D984859B6F12"/>
          </w:placeholder>
          <w:showingPlcHdr/>
          <w:text/>
        </w:sdtPr>
        <w:sdtEndPr/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  <w:r w:rsidRPr="00F23CB1">
        <w:rPr>
          <w:rFonts w:ascii="Urbanist" w:hAnsi="Urbanist" w:cs="Urbanist"/>
          <w:sz w:val="20"/>
          <w:szCs w:val="20"/>
        </w:rPr>
        <w:t xml:space="preserve">                                                                                                 como Representante Legal de la empresa   </w:t>
      </w:r>
      <w:sdt>
        <w:sdtPr>
          <w:rPr>
            <w:rFonts w:ascii="Urbanist" w:hAnsi="Urbanist" w:cs="Urbanist"/>
            <w:sz w:val="20"/>
            <w:szCs w:val="20"/>
          </w:rPr>
          <w:id w:val="251402661"/>
          <w:placeholder>
            <w:docPart w:val="83ED58CAA44E493F9B76D984859B6F12"/>
          </w:placeholder>
          <w:showingPlcHdr/>
          <w:text/>
        </w:sdtPr>
        <w:sdtEndPr/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  <w:r w:rsidRPr="00F23CB1">
        <w:rPr>
          <w:rFonts w:ascii="Urbanist" w:hAnsi="Urbanist" w:cs="Urbanist"/>
          <w:sz w:val="20"/>
          <w:szCs w:val="20"/>
        </w:rPr>
        <w:t xml:space="preserve">                                                                             declara conocer los Estatutos de la asociación, por lo que solicita su alta como Asociado y se compromete a acatar sus Estatutos y legislación vigente. </w:t>
      </w:r>
    </w:p>
    <w:p w14:paraId="565D3B1F" w14:textId="77777777" w:rsidR="007B32C9" w:rsidRPr="00F23CB1" w:rsidRDefault="005635B5" w:rsidP="00E43056">
      <w:pPr>
        <w:spacing w:after="120"/>
        <w:jc w:val="both"/>
        <w:rPr>
          <w:rFonts w:ascii="Urbanist" w:hAnsi="Urbanist" w:cs="Urbanist"/>
          <w:sz w:val="20"/>
          <w:szCs w:val="20"/>
        </w:rPr>
      </w:pPr>
      <w:r w:rsidRPr="00F23CB1">
        <w:rPr>
          <w:rFonts w:ascii="Urbanist" w:hAnsi="Urbanist" w:cs="Urbanist"/>
          <w:sz w:val="20"/>
          <w:szCs w:val="20"/>
        </w:rPr>
        <w:t xml:space="preserve">La renovación se realizará anualmente de forma automática. Si desea darse de baja, deberá realizar la solicitud con un plazo </w:t>
      </w:r>
      <w:r w:rsidR="00121097" w:rsidRPr="00F23CB1">
        <w:rPr>
          <w:rFonts w:ascii="Urbanist" w:hAnsi="Urbanist" w:cs="Urbanist"/>
          <w:sz w:val="20"/>
          <w:szCs w:val="20"/>
        </w:rPr>
        <w:t>mínimo de un</w:t>
      </w:r>
      <w:r w:rsidRPr="00F23CB1">
        <w:rPr>
          <w:rFonts w:ascii="Urbanist" w:hAnsi="Urbanist" w:cs="Urbanist"/>
          <w:sz w:val="20"/>
          <w:szCs w:val="20"/>
        </w:rPr>
        <w:t xml:space="preserve"> mes </w:t>
      </w:r>
      <w:r w:rsidR="00587C17" w:rsidRPr="00F23CB1">
        <w:rPr>
          <w:rFonts w:ascii="Urbanist" w:hAnsi="Urbanist" w:cs="Urbanist"/>
          <w:sz w:val="20"/>
          <w:szCs w:val="20"/>
        </w:rPr>
        <w:t xml:space="preserve">previo </w:t>
      </w:r>
      <w:r w:rsidRPr="00F23CB1">
        <w:rPr>
          <w:rFonts w:ascii="Urbanist" w:hAnsi="Urbanist" w:cs="Urbanist"/>
          <w:sz w:val="20"/>
          <w:szCs w:val="20"/>
        </w:rPr>
        <w:t>a la fecha de renovación</w:t>
      </w:r>
      <w:r w:rsidR="00121097" w:rsidRPr="00F23CB1">
        <w:rPr>
          <w:rFonts w:ascii="Urbanist" w:hAnsi="Urbanist" w:cs="Urbanist"/>
          <w:sz w:val="20"/>
          <w:szCs w:val="20"/>
        </w:rPr>
        <w:t xml:space="preserve">, según el artículo </w:t>
      </w:r>
      <w:r w:rsidR="00762A20" w:rsidRPr="00F23CB1">
        <w:rPr>
          <w:rFonts w:ascii="Urbanist" w:hAnsi="Urbanist" w:cs="Urbanist"/>
          <w:sz w:val="20"/>
          <w:szCs w:val="20"/>
        </w:rPr>
        <w:t>10 de los Estatutos de la Asociación</w:t>
      </w:r>
      <w:r w:rsidRPr="00F23CB1">
        <w:rPr>
          <w:rFonts w:ascii="Urbanist" w:hAnsi="Urbanist" w:cs="Urbanist"/>
          <w:sz w:val="20"/>
          <w:szCs w:val="20"/>
        </w:rPr>
        <w:t>.</w:t>
      </w:r>
    </w:p>
    <w:p w14:paraId="51B1FC09" w14:textId="77777777" w:rsidR="00F90740" w:rsidRPr="00F23CB1" w:rsidRDefault="00F90740" w:rsidP="00E43056">
      <w:pPr>
        <w:spacing w:after="120"/>
        <w:jc w:val="both"/>
        <w:rPr>
          <w:rFonts w:ascii="Urbanist" w:hAnsi="Urbanist" w:cs="Urbanist"/>
          <w:sz w:val="20"/>
          <w:szCs w:val="20"/>
        </w:rPr>
      </w:pPr>
    </w:p>
    <w:p w14:paraId="341ED510" w14:textId="77777777" w:rsidR="00F90740" w:rsidRPr="00F23CB1" w:rsidRDefault="00F90740" w:rsidP="00E43056">
      <w:pPr>
        <w:spacing w:after="120"/>
        <w:jc w:val="both"/>
        <w:rPr>
          <w:rFonts w:ascii="Urbanist" w:hAnsi="Urbanist" w:cs="Urbanist"/>
          <w:sz w:val="20"/>
          <w:szCs w:val="20"/>
        </w:rPr>
      </w:pPr>
    </w:p>
    <w:p w14:paraId="1DE0A0F4" w14:textId="77777777" w:rsidR="007B32C9" w:rsidRPr="00F23CB1" w:rsidRDefault="007B32C9" w:rsidP="00E43056">
      <w:pPr>
        <w:spacing w:after="120"/>
        <w:jc w:val="both"/>
        <w:rPr>
          <w:rFonts w:ascii="Urbanist" w:hAnsi="Urbanist" w:cs="Urbanist"/>
          <w:sz w:val="20"/>
          <w:szCs w:val="20"/>
        </w:rPr>
      </w:pPr>
      <w:r w:rsidRPr="00F23CB1">
        <w:rPr>
          <w:rFonts w:ascii="Urbanist" w:hAnsi="Urbanist" w:cs="Urbanist"/>
          <w:sz w:val="20"/>
          <w:szCs w:val="20"/>
        </w:rPr>
        <w:t xml:space="preserve">Fdo. </w:t>
      </w:r>
      <w:r w:rsidRPr="00F23CB1">
        <w:rPr>
          <w:rFonts w:ascii="Urbanist" w:hAnsi="Urbanist" w:cs="Urbanist"/>
          <w:b/>
          <w:sz w:val="20"/>
          <w:szCs w:val="20"/>
        </w:rPr>
        <w:t>Representante legal y cargo en la empresa</w:t>
      </w:r>
    </w:p>
    <w:p w14:paraId="4D8B77D2" w14:textId="77777777" w:rsidR="007B32C9" w:rsidRPr="00F23CB1" w:rsidRDefault="007B32C9" w:rsidP="00E43056">
      <w:pPr>
        <w:spacing w:after="120"/>
        <w:jc w:val="both"/>
        <w:rPr>
          <w:rFonts w:ascii="Urbanist" w:hAnsi="Urbanist" w:cs="Urbanist"/>
          <w:sz w:val="20"/>
          <w:szCs w:val="20"/>
        </w:rPr>
      </w:pPr>
      <w:r w:rsidRPr="00F23CB1">
        <w:rPr>
          <w:rFonts w:ascii="Urbanist" w:hAnsi="Urbanist" w:cs="Urbanist"/>
          <w:sz w:val="20"/>
          <w:szCs w:val="20"/>
        </w:rPr>
        <w:t>Fecha</w:t>
      </w:r>
      <w:r w:rsidR="00F90740" w:rsidRPr="00F23CB1">
        <w:rPr>
          <w:rFonts w:ascii="Urbanist" w:hAnsi="Urbanist" w:cs="Urbanist"/>
          <w:sz w:val="20"/>
          <w:szCs w:val="20"/>
        </w:rPr>
        <w:t xml:space="preserve">: </w:t>
      </w:r>
      <w:sdt>
        <w:sdtPr>
          <w:rPr>
            <w:rFonts w:ascii="Urbanist" w:hAnsi="Urbanist" w:cs="Urbanist"/>
            <w:sz w:val="20"/>
            <w:szCs w:val="20"/>
          </w:rPr>
          <w:id w:val="-1500107310"/>
          <w:placeholder>
            <w:docPart w:val="83ED58CAA44E493F9B76D984859B6F12"/>
          </w:placeholder>
          <w:text/>
        </w:sdtPr>
        <w:sdtEndPr/>
        <w:sdtContent>
          <w:r w:rsidR="00B17845" w:rsidRPr="00F23CB1">
            <w:rPr>
              <w:rFonts w:ascii="Urbanist" w:hAnsi="Urbanist" w:cs="Urbanist"/>
              <w:sz w:val="20"/>
              <w:szCs w:val="20"/>
            </w:rPr>
            <w:t>__</w:t>
          </w:r>
        </w:sdtContent>
      </w:sdt>
      <w:r w:rsidR="00B17845" w:rsidRPr="00F23CB1">
        <w:rPr>
          <w:rFonts w:ascii="Urbanist" w:hAnsi="Urbanist" w:cs="Urbanist"/>
          <w:sz w:val="20"/>
          <w:szCs w:val="20"/>
        </w:rPr>
        <w:t>/</w:t>
      </w:r>
      <w:sdt>
        <w:sdtPr>
          <w:rPr>
            <w:rFonts w:ascii="Urbanist" w:hAnsi="Urbanist" w:cs="Urbanist"/>
            <w:sz w:val="20"/>
            <w:szCs w:val="20"/>
          </w:rPr>
          <w:id w:val="-113455307"/>
          <w:placeholder>
            <w:docPart w:val="83ED58CAA44E493F9B76D984859B6F12"/>
          </w:placeholder>
          <w:text/>
        </w:sdtPr>
        <w:sdtEndPr/>
        <w:sdtContent>
          <w:r w:rsidR="00B17845" w:rsidRPr="00F23CB1">
            <w:rPr>
              <w:rFonts w:ascii="Urbanist" w:hAnsi="Urbanist" w:cs="Urbanist"/>
              <w:sz w:val="20"/>
              <w:szCs w:val="20"/>
            </w:rPr>
            <w:t>__</w:t>
          </w:r>
        </w:sdtContent>
      </w:sdt>
      <w:r w:rsidR="00B17845" w:rsidRPr="00F23CB1">
        <w:rPr>
          <w:rFonts w:ascii="Urbanist" w:hAnsi="Urbanist" w:cs="Urbanist"/>
          <w:sz w:val="20"/>
          <w:szCs w:val="20"/>
        </w:rPr>
        <w:t>/</w:t>
      </w:r>
      <w:sdt>
        <w:sdtPr>
          <w:rPr>
            <w:rFonts w:ascii="Urbanist" w:hAnsi="Urbanist" w:cs="Urbanist"/>
            <w:sz w:val="20"/>
            <w:szCs w:val="20"/>
          </w:rPr>
          <w:id w:val="1909183733"/>
          <w:placeholder>
            <w:docPart w:val="83ED58CAA44E493F9B76D984859B6F12"/>
          </w:placeholder>
          <w:text/>
        </w:sdtPr>
        <w:sdtEndPr/>
        <w:sdtContent>
          <w:r w:rsidR="00425633" w:rsidRPr="00F23CB1">
            <w:rPr>
              <w:rFonts w:ascii="Urbanist" w:hAnsi="Urbanist" w:cs="Urbanist"/>
              <w:sz w:val="20"/>
              <w:szCs w:val="20"/>
            </w:rPr>
            <w:t>____</w:t>
          </w:r>
        </w:sdtContent>
      </w:sdt>
      <w:r w:rsidR="00425633" w:rsidRPr="00F23CB1">
        <w:rPr>
          <w:rFonts w:ascii="Urbanist" w:hAnsi="Urbanist" w:cs="Urbanist"/>
          <w:sz w:val="20"/>
          <w:szCs w:val="20"/>
        </w:rPr>
        <w:t>.</w:t>
      </w:r>
    </w:p>
    <w:p w14:paraId="7A80A28E" w14:textId="77777777" w:rsidR="007B32C9" w:rsidRPr="00F90740" w:rsidRDefault="007B32C9" w:rsidP="00F90740">
      <w:pPr>
        <w:spacing w:after="120" w:line="360" w:lineRule="auto"/>
        <w:jc w:val="both"/>
        <w:rPr>
          <w:rFonts w:ascii="Montserrat" w:hAnsi="Montserrat"/>
          <w:sz w:val="6"/>
          <w:szCs w:val="6"/>
        </w:rPr>
      </w:pPr>
    </w:p>
    <w:p w14:paraId="33E917AD" w14:textId="77777777" w:rsidR="0567E73B" w:rsidRPr="00F90740" w:rsidRDefault="0567E73B" w:rsidP="00F90740">
      <w:pPr>
        <w:spacing w:after="0" w:line="240" w:lineRule="auto"/>
        <w:jc w:val="both"/>
        <w:rPr>
          <w:rFonts w:ascii="Montserrat" w:eastAsia="Century Gothic" w:hAnsi="Montserrat" w:cs="Century Gothic"/>
          <w:color w:val="000000" w:themeColor="text1"/>
          <w:sz w:val="14"/>
          <w:szCs w:val="14"/>
        </w:rPr>
      </w:pPr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</w:rPr>
        <w:t xml:space="preserve">En cumplimiento del artículo 13 </w:t>
      </w:r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  <w:u w:val="single"/>
        </w:rPr>
        <w:t>Reglamento (UE) 2016/679 del Parlamento Europeo y del Consejo de 27 de abril de 2016 relativo a la protección de las personas físicas en lo que respecta al tratamiento de datos personales y a la libre circulación de estos datos</w:t>
      </w:r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</w:rPr>
        <w:t xml:space="preserve"> (en lo sucesivo RGPD), así como el artículo 11 de </w:t>
      </w:r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  <w:u w:val="single"/>
        </w:rPr>
        <w:t>la Ley Orgánica 3/2018, de 5 de diciembre, de Protección de Datos Personales y garantía de los derechos digitales</w:t>
      </w:r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</w:rPr>
        <w:t xml:space="preserve"> (en lo sucesivo LOPD – GDD), le informamos que el:</w:t>
      </w:r>
    </w:p>
    <w:p w14:paraId="103E0584" w14:textId="77777777" w:rsidR="0567E73B" w:rsidRPr="00F90740" w:rsidRDefault="0567E73B" w:rsidP="00F90740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Montserrat" w:eastAsia="Century Gothic" w:hAnsi="Montserrat" w:cs="Century Gothic"/>
          <w:b/>
          <w:bCs/>
          <w:color w:val="000000" w:themeColor="text1"/>
          <w:sz w:val="14"/>
          <w:szCs w:val="14"/>
        </w:rPr>
      </w:pPr>
      <w:r w:rsidRPr="00F90740">
        <w:rPr>
          <w:rFonts w:ascii="Montserrat" w:eastAsia="Century Gothic" w:hAnsi="Montserrat" w:cs="Century Gothic"/>
          <w:b/>
          <w:bCs/>
          <w:color w:val="000000" w:themeColor="text1"/>
          <w:sz w:val="14"/>
          <w:szCs w:val="14"/>
          <w:u w:val="single"/>
        </w:rPr>
        <w:t>Responsable del tratamiento</w:t>
      </w:r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</w:rPr>
        <w:t xml:space="preserve">: PLATAFORMA TECNOLÓGICA ESPAÑOLA DE LOGÍSTICA INTERMODALIDAD Y MOVILIDAD | CIF: G99187494 | Dirección: CL/ ALBERT EINSTEIN, 1 46980 PATERNA VALENCIA | Correo electrónico: </w:t>
      </w:r>
      <w:hyperlink r:id="rId10" w:history="1">
        <w:r w:rsidR="000549CB" w:rsidRPr="004D50D2">
          <w:rPr>
            <w:rStyle w:val="Hipervnculo"/>
            <w:rFonts w:ascii="Montserrat" w:eastAsia="Century Gothic" w:hAnsi="Montserrat" w:cs="Century Gothic"/>
            <w:sz w:val="14"/>
            <w:szCs w:val="14"/>
          </w:rPr>
          <w:t>socios@logistop.org</w:t>
        </w:r>
      </w:hyperlink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</w:rPr>
        <w:t xml:space="preserve">| </w:t>
      </w:r>
    </w:p>
    <w:p w14:paraId="36665F3D" w14:textId="77777777" w:rsidR="0567E73B" w:rsidRPr="00F90740" w:rsidRDefault="0567E73B" w:rsidP="00F90740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Montserrat" w:eastAsia="Century Gothic" w:hAnsi="Montserrat" w:cs="Century Gothic"/>
          <w:b/>
          <w:bCs/>
          <w:color w:val="000000" w:themeColor="text1"/>
          <w:sz w:val="14"/>
          <w:szCs w:val="14"/>
        </w:rPr>
      </w:pPr>
      <w:r w:rsidRPr="00F90740">
        <w:rPr>
          <w:rFonts w:ascii="Montserrat" w:eastAsia="Century Gothic" w:hAnsi="Montserrat" w:cs="Century Gothic"/>
          <w:b/>
          <w:bCs/>
          <w:color w:val="000000" w:themeColor="text1"/>
          <w:sz w:val="14"/>
          <w:szCs w:val="14"/>
          <w:u w:val="single"/>
        </w:rPr>
        <w:t>Finalidades</w:t>
      </w:r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  <w:u w:val="single"/>
        </w:rPr>
        <w:t>:</w:t>
      </w:r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</w:rPr>
        <w:t xml:space="preserve"> mantenimiento de la relación mercantil y prestación del servicio contratado, así como el envío de información comercial vinculada con nuestros productos y servicios del sector LOGÍSTICA.</w:t>
      </w:r>
    </w:p>
    <w:p w14:paraId="1060692D" w14:textId="77777777" w:rsidR="0567E73B" w:rsidRPr="00F90740" w:rsidRDefault="0567E73B" w:rsidP="00F90740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Montserrat" w:eastAsia="Century Gothic" w:hAnsi="Montserrat" w:cs="Century Gothic"/>
          <w:b/>
          <w:bCs/>
          <w:color w:val="000000" w:themeColor="text1"/>
          <w:sz w:val="14"/>
          <w:szCs w:val="14"/>
        </w:rPr>
      </w:pPr>
      <w:r w:rsidRPr="00F90740">
        <w:rPr>
          <w:rFonts w:ascii="Montserrat" w:eastAsia="Century Gothic" w:hAnsi="Montserrat" w:cs="Century Gothic"/>
          <w:b/>
          <w:bCs/>
          <w:color w:val="000000" w:themeColor="text1"/>
          <w:sz w:val="14"/>
          <w:szCs w:val="14"/>
          <w:u w:val="single"/>
        </w:rPr>
        <w:t>Legitimación</w:t>
      </w:r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</w:rPr>
        <w:t xml:space="preserve">: el mantenimiento de la relación mercantil, el tratamiento se basa en la ejecución de un contrato (artículo 6.1.b RGPD), y el envío de información comercial en el interés legítimo de nuestra sociedad (artículos 6.1.f y Considerando </w:t>
      </w:r>
      <w:r w:rsidR="137151AA" w:rsidRPr="00F90740">
        <w:rPr>
          <w:rFonts w:ascii="Montserrat" w:eastAsia="Century Gothic" w:hAnsi="Montserrat" w:cs="Century Gothic"/>
          <w:color w:val="000000" w:themeColor="text1"/>
          <w:sz w:val="14"/>
          <w:szCs w:val="14"/>
        </w:rPr>
        <w:t>47 RGPD</w:t>
      </w:r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</w:rPr>
        <w:t xml:space="preserve"> y artículo 22.2. LSSICE).</w:t>
      </w:r>
    </w:p>
    <w:p w14:paraId="5DAF97CC" w14:textId="77777777" w:rsidR="0567E73B" w:rsidRPr="00F90740" w:rsidRDefault="0567E73B" w:rsidP="00F90740">
      <w:pPr>
        <w:pStyle w:val="Prrafodelista"/>
        <w:numPr>
          <w:ilvl w:val="0"/>
          <w:numId w:val="1"/>
        </w:numPr>
        <w:spacing w:after="0" w:line="240" w:lineRule="auto"/>
        <w:rPr>
          <w:rFonts w:ascii="Montserrat" w:eastAsia="Century Gothic" w:hAnsi="Montserrat" w:cs="Century Gothic"/>
          <w:b/>
          <w:bCs/>
          <w:color w:val="000000" w:themeColor="text1"/>
          <w:sz w:val="14"/>
          <w:szCs w:val="14"/>
        </w:rPr>
      </w:pPr>
      <w:r w:rsidRPr="00F90740">
        <w:rPr>
          <w:rFonts w:ascii="Montserrat" w:eastAsia="Century Gothic" w:hAnsi="Montserrat" w:cs="Century Gothic"/>
          <w:b/>
          <w:bCs/>
          <w:color w:val="000000" w:themeColor="text1"/>
          <w:sz w:val="14"/>
          <w:szCs w:val="14"/>
          <w:u w:val="single"/>
        </w:rPr>
        <w:t>Destinatarios</w:t>
      </w:r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</w:rPr>
        <w:t xml:space="preserve">: no se cederán datos a terceros, salvo obligación legal. </w:t>
      </w:r>
    </w:p>
    <w:p w14:paraId="345F4CA5" w14:textId="77777777" w:rsidR="0567E73B" w:rsidRPr="00F90740" w:rsidRDefault="0567E73B" w:rsidP="00F90740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Montserrat" w:eastAsia="Century Gothic" w:hAnsi="Montserrat" w:cs="Century Gothic"/>
          <w:b/>
          <w:bCs/>
          <w:color w:val="000000" w:themeColor="text1"/>
          <w:sz w:val="14"/>
          <w:szCs w:val="14"/>
        </w:rPr>
      </w:pPr>
      <w:r w:rsidRPr="00F90740">
        <w:rPr>
          <w:rFonts w:ascii="Montserrat" w:eastAsia="Century Gothic" w:hAnsi="Montserrat" w:cs="Century Gothic"/>
          <w:b/>
          <w:bCs/>
          <w:color w:val="000000" w:themeColor="text1"/>
          <w:sz w:val="14"/>
          <w:szCs w:val="14"/>
          <w:u w:val="single"/>
        </w:rPr>
        <w:t>Derechos</w:t>
      </w:r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  <w:u w:val="single"/>
        </w:rPr>
        <w:t>:</w:t>
      </w:r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</w:rPr>
        <w:t xml:space="preserve"> puede ejercitar los derechos de acceso, rectificación, supresión, portabilidad, limitación del tratamiento y oposición escribiendo un correo electrónico a </w:t>
      </w:r>
      <w:hyperlink r:id="rId11" w:history="1">
        <w:r w:rsidRPr="000549CB">
          <w:rPr>
            <w:rStyle w:val="Hipervnculo"/>
            <w:rFonts w:ascii="Montserrat" w:eastAsia="Century Gothic" w:hAnsi="Montserrat" w:cs="Century Gothic"/>
            <w:sz w:val="14"/>
            <w:szCs w:val="14"/>
          </w:rPr>
          <w:t xml:space="preserve"> </w:t>
        </w:r>
        <w:r w:rsidR="000549CB" w:rsidRPr="000549CB">
          <w:rPr>
            <w:rStyle w:val="Hipervnculo"/>
            <w:rFonts w:ascii="Montserrat" w:eastAsia="Century Gothic" w:hAnsi="Montserrat" w:cs="Century Gothic"/>
            <w:sz w:val="14"/>
            <w:szCs w:val="14"/>
          </w:rPr>
          <w:t>socios@logistop.org</w:t>
        </w:r>
      </w:hyperlink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</w:rPr>
        <w:t xml:space="preserve"> o en nuestra dirección ubicada en CL/ ALBERT EINSTEIN, 1 46980 PATERNA VALENCIA. </w:t>
      </w:r>
    </w:p>
    <w:p w14:paraId="470C201F" w14:textId="77777777" w:rsidR="0567E73B" w:rsidRPr="00F90740" w:rsidRDefault="0567E73B" w:rsidP="00F90740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Montserrat" w:eastAsia="Century Gothic" w:hAnsi="Montserrat" w:cs="Century Gothic"/>
          <w:b/>
          <w:bCs/>
          <w:color w:val="000000" w:themeColor="text1"/>
          <w:sz w:val="14"/>
          <w:szCs w:val="14"/>
        </w:rPr>
      </w:pPr>
      <w:r w:rsidRPr="00F90740">
        <w:rPr>
          <w:rFonts w:ascii="Montserrat" w:eastAsia="Century Gothic" w:hAnsi="Montserrat" w:cs="Century Gothic"/>
          <w:b/>
          <w:bCs/>
          <w:color w:val="000000" w:themeColor="text1"/>
          <w:sz w:val="14"/>
          <w:szCs w:val="14"/>
          <w:u w:val="single"/>
        </w:rPr>
        <w:t>Información adicional</w:t>
      </w:r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  <w:u w:val="single"/>
        </w:rPr>
        <w:t>:</w:t>
      </w:r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</w:rPr>
        <w:t xml:space="preserve"> puede consultar la información adicional y detallada sobre protección de Datos en nuestra página web: </w:t>
      </w:r>
      <w:hyperlink>
        <w:r w:rsidRPr="00F90740">
          <w:rPr>
            <w:rStyle w:val="Hipervnculo"/>
            <w:rFonts w:ascii="Montserrat" w:eastAsia="Century Gothic" w:hAnsi="Montserrat" w:cs="Century Gothic"/>
            <w:sz w:val="14"/>
            <w:szCs w:val="14"/>
          </w:rPr>
          <w:t>www.logistop.org</w:t>
        </w:r>
      </w:hyperlink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</w:rPr>
        <w:t>, o solicitando más información en nuestra oficina sita en la dirección indicada en el apartado “</w:t>
      </w:r>
      <w:proofErr w:type="gramStart"/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</w:rPr>
        <w:t>Responsable</w:t>
      </w:r>
      <w:proofErr w:type="gramEnd"/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</w:rPr>
        <w:t xml:space="preserve"> del Tratamiento”.</w:t>
      </w:r>
    </w:p>
    <w:p w14:paraId="3739185C" w14:textId="77777777" w:rsidR="38B7E258" w:rsidRDefault="38B7E258" w:rsidP="38B7E258">
      <w:pPr>
        <w:jc w:val="both"/>
        <w:rPr>
          <w:rFonts w:ascii="Century Gothic" w:hAnsi="Century Gothic"/>
          <w:i/>
          <w:iCs/>
          <w:sz w:val="18"/>
          <w:szCs w:val="18"/>
        </w:rPr>
      </w:pPr>
    </w:p>
    <w:p w14:paraId="246845C2" w14:textId="77777777" w:rsidR="000C6234" w:rsidRDefault="000C6234" w:rsidP="38B7E258">
      <w:pPr>
        <w:jc w:val="both"/>
        <w:rPr>
          <w:rFonts w:ascii="Century Gothic" w:hAnsi="Century Gothic"/>
          <w:i/>
          <w:iCs/>
          <w:sz w:val="18"/>
          <w:szCs w:val="18"/>
        </w:rPr>
      </w:pPr>
    </w:p>
    <w:p w14:paraId="4F48F021" w14:textId="77777777" w:rsidR="000C6234" w:rsidRDefault="000C6234" w:rsidP="38B7E258">
      <w:pPr>
        <w:jc w:val="both"/>
        <w:rPr>
          <w:rFonts w:ascii="Century Gothic" w:hAnsi="Century Gothic"/>
          <w:i/>
          <w:iCs/>
          <w:sz w:val="18"/>
          <w:szCs w:val="18"/>
        </w:rPr>
      </w:pPr>
    </w:p>
    <w:p w14:paraId="3C30F4DC" w14:textId="77777777" w:rsidR="005F762D" w:rsidRPr="00F23CB1" w:rsidRDefault="00973AF9" w:rsidP="000C6234">
      <w:pPr>
        <w:spacing w:after="120"/>
        <w:jc w:val="both"/>
        <w:rPr>
          <w:rFonts w:ascii="Urbanist" w:hAnsi="Urbanist" w:cs="Urbanist"/>
          <w:color w:val="007A33"/>
        </w:rPr>
      </w:pPr>
      <w:r w:rsidRPr="00F23CB1">
        <w:rPr>
          <w:rFonts w:ascii="Urbanist" w:hAnsi="Urbanist" w:cs="Urbanist"/>
          <w:b/>
          <w:color w:val="007A33"/>
        </w:rPr>
        <w:t>Inscripción Grupos de Trabajo de la Asociación</w:t>
      </w:r>
      <w:r w:rsidRPr="00F23CB1">
        <w:rPr>
          <w:rFonts w:ascii="Urbanist" w:hAnsi="Urbanist" w:cs="Urbanist"/>
          <w:color w:val="007A33"/>
        </w:rPr>
        <w:t xml:space="preserve">: </w:t>
      </w:r>
    </w:p>
    <w:tbl>
      <w:tblPr>
        <w:tblStyle w:val="Tablaconcuadrcula"/>
        <w:tblW w:w="8480" w:type="dxa"/>
        <w:tblInd w:w="1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55"/>
        <w:gridCol w:w="425"/>
      </w:tblGrid>
      <w:tr w:rsidR="00E43056" w:rsidRPr="00F23CB1" w14:paraId="14E2A3E3" w14:textId="77777777" w:rsidTr="194A478F">
        <w:trPr>
          <w:trHeight w:val="300"/>
        </w:trPr>
        <w:tc>
          <w:tcPr>
            <w:tcW w:w="8055" w:type="dxa"/>
            <w:vAlign w:val="center"/>
          </w:tcPr>
          <w:p w14:paraId="3D2E71B7" w14:textId="77777777" w:rsidR="00E43056" w:rsidRPr="00F23CB1" w:rsidRDefault="00E43056" w:rsidP="00E43056">
            <w:pPr>
              <w:spacing w:after="0" w:line="240" w:lineRule="auto"/>
              <w:ind w:right="2019"/>
              <w:rPr>
                <w:rFonts w:ascii="Urbanist" w:hAnsi="Urbanist" w:cs="Urbanist"/>
                <w:sz w:val="20"/>
                <w:szCs w:val="20"/>
              </w:rPr>
            </w:pPr>
            <w:r w:rsidRPr="00F23CB1">
              <w:rPr>
                <w:rFonts w:ascii="Urbanist" w:hAnsi="Urbanist" w:cs="Urbanist"/>
                <w:sz w:val="20"/>
                <w:szCs w:val="20"/>
              </w:rPr>
              <w:t>Logística urbana.</w:t>
            </w:r>
          </w:p>
        </w:tc>
        <w:tc>
          <w:tcPr>
            <w:tcW w:w="425" w:type="dxa"/>
            <w:vAlign w:val="center"/>
          </w:tcPr>
          <w:p w14:paraId="39CD527F" w14:textId="77777777" w:rsidR="00E43056" w:rsidRPr="00F23CB1" w:rsidRDefault="00890930" w:rsidP="00E43056">
            <w:pPr>
              <w:spacing w:after="0" w:line="240" w:lineRule="auto"/>
              <w:ind w:right="2019"/>
              <w:rPr>
                <w:rFonts w:ascii="Urbanist" w:hAnsi="Urbanist" w:cs="Urbanist"/>
                <w:bCs/>
                <w:sz w:val="20"/>
                <w:szCs w:val="20"/>
              </w:rPr>
            </w:pPr>
            <w:sdt>
              <w:sdtPr>
                <w:rPr>
                  <w:rFonts w:ascii="Urbanist" w:hAnsi="Urbanist" w:cs="Urbanist"/>
                  <w:bCs/>
                  <w:sz w:val="20"/>
                  <w:szCs w:val="20"/>
                </w:rPr>
                <w:id w:val="848163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6234" w:rsidRPr="00F23CB1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194A478F" w14:paraId="67D21195" w14:textId="77777777" w:rsidTr="194A478F">
        <w:trPr>
          <w:trHeight w:val="300"/>
        </w:trPr>
        <w:tc>
          <w:tcPr>
            <w:tcW w:w="8055" w:type="dxa"/>
            <w:vAlign w:val="center"/>
          </w:tcPr>
          <w:p w14:paraId="55B5F575" w14:textId="77777777" w:rsidR="194A478F" w:rsidRDefault="194A478F" w:rsidP="194A478F">
            <w:pPr>
              <w:spacing w:line="240" w:lineRule="auto"/>
              <w:rPr>
                <w:rFonts w:ascii="Urbanist" w:hAnsi="Urbanist" w:cs="Urbanist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14:paraId="409679F9" w14:textId="77777777" w:rsidR="194A478F" w:rsidRDefault="194A478F" w:rsidP="194A478F">
            <w:pPr>
              <w:spacing w:line="240" w:lineRule="auto"/>
              <w:rPr>
                <w:rFonts w:ascii="Segoe UI Symbol" w:eastAsia="MS Gothic" w:hAnsi="Segoe UI Symbol" w:cs="Segoe UI Symbol"/>
                <w:sz w:val="20"/>
                <w:szCs w:val="20"/>
              </w:rPr>
            </w:pPr>
          </w:p>
        </w:tc>
      </w:tr>
      <w:tr w:rsidR="00E43056" w:rsidRPr="00F23CB1" w14:paraId="05D1E2FC" w14:textId="77777777" w:rsidTr="194A478F">
        <w:trPr>
          <w:trHeight w:val="300"/>
        </w:trPr>
        <w:tc>
          <w:tcPr>
            <w:tcW w:w="8055" w:type="dxa"/>
            <w:vAlign w:val="center"/>
          </w:tcPr>
          <w:p w14:paraId="00F96FF4" w14:textId="77777777" w:rsidR="00E43056" w:rsidRPr="00F23CB1" w:rsidRDefault="00E43056" w:rsidP="00E43056">
            <w:pPr>
              <w:spacing w:after="0" w:line="240" w:lineRule="auto"/>
              <w:ind w:right="2019"/>
              <w:rPr>
                <w:rFonts w:ascii="Urbanist" w:hAnsi="Urbanist" w:cs="Urbanist"/>
                <w:sz w:val="20"/>
                <w:szCs w:val="20"/>
              </w:rPr>
            </w:pPr>
            <w:r w:rsidRPr="00F23CB1">
              <w:rPr>
                <w:rFonts w:ascii="Urbanist" w:hAnsi="Urbanist" w:cs="Urbanist"/>
                <w:sz w:val="20"/>
                <w:szCs w:val="20"/>
              </w:rPr>
              <w:t>Logística portuaria.</w:t>
            </w:r>
          </w:p>
        </w:tc>
        <w:tc>
          <w:tcPr>
            <w:tcW w:w="425" w:type="dxa"/>
            <w:vAlign w:val="center"/>
          </w:tcPr>
          <w:p w14:paraId="7C48898D" w14:textId="77777777" w:rsidR="00E43056" w:rsidRPr="00F23CB1" w:rsidRDefault="00890930" w:rsidP="00E43056">
            <w:pPr>
              <w:spacing w:after="0" w:line="240" w:lineRule="auto"/>
              <w:ind w:right="2019"/>
              <w:rPr>
                <w:rFonts w:ascii="Urbanist" w:hAnsi="Urbanist" w:cs="Urbanist"/>
                <w:bCs/>
                <w:sz w:val="20"/>
                <w:szCs w:val="20"/>
              </w:rPr>
            </w:pPr>
            <w:sdt>
              <w:sdtPr>
                <w:rPr>
                  <w:rFonts w:ascii="Urbanist" w:hAnsi="Urbanist" w:cs="Urbanist"/>
                  <w:bCs/>
                  <w:sz w:val="20"/>
                  <w:szCs w:val="20"/>
                </w:rPr>
                <w:id w:val="-730922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1022">
                  <w:rPr>
                    <w:rFonts w:ascii="MS Gothic" w:eastAsia="MS Gothic" w:hAnsi="MS Gothic" w:cs="Urbanist" w:hint="eastAsia"/>
                    <w:bCs/>
                    <w:sz w:val="20"/>
                    <w:szCs w:val="20"/>
                  </w:rPr>
                  <w:t>☐</w:t>
                </w:r>
              </w:sdtContent>
            </w:sdt>
            <w:r w:rsidR="00E43056" w:rsidRPr="00F23CB1">
              <w:rPr>
                <w:rFonts w:ascii="Urbanist" w:hAnsi="Urbanist" w:cs="Urbanist"/>
                <w:bCs/>
                <w:sz w:val="20"/>
                <w:szCs w:val="20"/>
              </w:rPr>
              <w:t xml:space="preserve">   </w:t>
            </w:r>
          </w:p>
        </w:tc>
      </w:tr>
      <w:tr w:rsidR="00E43056" w:rsidRPr="00F23CB1" w14:paraId="5ED52524" w14:textId="77777777" w:rsidTr="194A478F">
        <w:trPr>
          <w:trHeight w:val="300"/>
        </w:trPr>
        <w:tc>
          <w:tcPr>
            <w:tcW w:w="8055" w:type="dxa"/>
            <w:vAlign w:val="center"/>
          </w:tcPr>
          <w:p w14:paraId="5FFD86D5" w14:textId="77777777" w:rsidR="00E43056" w:rsidRPr="00F23CB1" w:rsidRDefault="001D45AF" w:rsidP="00E43056">
            <w:pPr>
              <w:spacing w:after="0" w:line="240" w:lineRule="auto"/>
              <w:ind w:right="2019"/>
              <w:rPr>
                <w:rFonts w:ascii="Urbanist" w:hAnsi="Urbanist" w:cs="Urbanist"/>
                <w:sz w:val="20"/>
                <w:szCs w:val="20"/>
              </w:rPr>
            </w:pPr>
            <w:r>
              <w:rPr>
                <w:rFonts w:ascii="Urbanist" w:hAnsi="Urbanist" w:cs="Urbanist"/>
                <w:sz w:val="20"/>
                <w:szCs w:val="20"/>
              </w:rPr>
              <w:t xml:space="preserve">Logística Omnicanal </w:t>
            </w:r>
          </w:p>
          <w:p w14:paraId="1C2A7671" w14:textId="77777777" w:rsidR="00E43056" w:rsidRPr="00F23CB1" w:rsidRDefault="00E43056" w:rsidP="00E43056">
            <w:pPr>
              <w:spacing w:after="0" w:line="240" w:lineRule="auto"/>
              <w:ind w:right="2019"/>
              <w:rPr>
                <w:rFonts w:ascii="Urbanist" w:hAnsi="Urbanist" w:cs="Urbanist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14:paraId="240E9775" w14:textId="77777777" w:rsidR="00E43056" w:rsidRPr="00F23CB1" w:rsidRDefault="00890930" w:rsidP="00E43056">
            <w:pPr>
              <w:spacing w:after="0" w:line="240" w:lineRule="auto"/>
              <w:ind w:right="2019"/>
              <w:rPr>
                <w:rFonts w:ascii="Urbanist" w:hAnsi="Urbanist" w:cs="Urbanist"/>
                <w:bCs/>
                <w:sz w:val="20"/>
                <w:szCs w:val="20"/>
              </w:rPr>
            </w:pPr>
            <w:sdt>
              <w:sdtPr>
                <w:rPr>
                  <w:rFonts w:ascii="Urbanist" w:hAnsi="Urbanist" w:cs="Urbanist"/>
                  <w:bCs/>
                  <w:sz w:val="20"/>
                  <w:szCs w:val="20"/>
                </w:rPr>
                <w:id w:val="14355672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3056" w:rsidRPr="00F23CB1">
                  <w:rPr>
                    <w:rFonts w:ascii="Segoe UI Symbol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E43056" w:rsidRPr="00F23CB1">
              <w:rPr>
                <w:rFonts w:ascii="Urbanist" w:hAnsi="Urbanist" w:cs="Urbanist"/>
                <w:bCs/>
                <w:sz w:val="20"/>
                <w:szCs w:val="20"/>
              </w:rPr>
              <w:t xml:space="preserve">   </w:t>
            </w:r>
          </w:p>
        </w:tc>
      </w:tr>
      <w:tr w:rsidR="00E43056" w:rsidRPr="00F23CB1" w14:paraId="4E82FCD3" w14:textId="77777777" w:rsidTr="194A478F">
        <w:trPr>
          <w:trHeight w:val="300"/>
        </w:trPr>
        <w:tc>
          <w:tcPr>
            <w:tcW w:w="8055" w:type="dxa"/>
            <w:vAlign w:val="center"/>
          </w:tcPr>
          <w:p w14:paraId="31FEB46A" w14:textId="77777777" w:rsidR="00E43056" w:rsidRPr="00F23CB1" w:rsidRDefault="001D45AF" w:rsidP="00E43056">
            <w:pPr>
              <w:spacing w:after="0" w:line="240" w:lineRule="auto"/>
              <w:ind w:right="2019"/>
              <w:rPr>
                <w:rFonts w:ascii="Urbanist" w:hAnsi="Urbanist" w:cs="Urbanist"/>
                <w:sz w:val="20"/>
                <w:szCs w:val="20"/>
              </w:rPr>
            </w:pPr>
            <w:r>
              <w:rPr>
                <w:rFonts w:ascii="Urbanist" w:hAnsi="Urbanist" w:cs="Urbanist"/>
                <w:sz w:val="20"/>
                <w:szCs w:val="20"/>
              </w:rPr>
              <w:t>Logística de Emergencia y Resiliencia</w:t>
            </w:r>
          </w:p>
        </w:tc>
        <w:tc>
          <w:tcPr>
            <w:tcW w:w="425" w:type="dxa"/>
            <w:vAlign w:val="center"/>
          </w:tcPr>
          <w:p w14:paraId="135C1449" w14:textId="77777777" w:rsidR="00E43056" w:rsidRPr="00F23CB1" w:rsidRDefault="00890930" w:rsidP="00E43056">
            <w:pPr>
              <w:spacing w:after="0" w:line="240" w:lineRule="auto"/>
              <w:ind w:right="2019"/>
              <w:rPr>
                <w:rFonts w:ascii="Urbanist" w:hAnsi="Urbanist" w:cs="Urbanist"/>
                <w:bCs/>
                <w:sz w:val="20"/>
                <w:szCs w:val="20"/>
              </w:rPr>
            </w:pPr>
            <w:sdt>
              <w:sdtPr>
                <w:rPr>
                  <w:rFonts w:ascii="Urbanist" w:hAnsi="Urbanist" w:cs="Urbanist"/>
                  <w:bCs/>
                  <w:sz w:val="20"/>
                  <w:szCs w:val="20"/>
                </w:rPr>
                <w:id w:val="11036941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3056" w:rsidRPr="00F23CB1">
                  <w:rPr>
                    <w:rFonts w:ascii="Segoe UI Symbol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E43056" w:rsidRPr="00F23CB1">
              <w:rPr>
                <w:rFonts w:ascii="Urbanist" w:hAnsi="Urbanist" w:cs="Urbanist"/>
                <w:bCs/>
                <w:sz w:val="20"/>
                <w:szCs w:val="20"/>
              </w:rPr>
              <w:t xml:space="preserve">   </w:t>
            </w:r>
          </w:p>
        </w:tc>
      </w:tr>
      <w:tr w:rsidR="00E43056" w:rsidRPr="00F23CB1" w14:paraId="640713F3" w14:textId="77777777" w:rsidTr="194A478F">
        <w:trPr>
          <w:trHeight w:val="300"/>
        </w:trPr>
        <w:tc>
          <w:tcPr>
            <w:tcW w:w="8055" w:type="dxa"/>
            <w:vAlign w:val="center"/>
          </w:tcPr>
          <w:p w14:paraId="122A0F5C" w14:textId="77777777" w:rsidR="00E43056" w:rsidRPr="00F23CB1" w:rsidRDefault="00434922" w:rsidP="00E43056">
            <w:pPr>
              <w:spacing w:after="0" w:line="240" w:lineRule="auto"/>
              <w:ind w:right="2019"/>
              <w:rPr>
                <w:rFonts w:ascii="Urbanist" w:hAnsi="Urbanist" w:cs="Urbanist"/>
                <w:sz w:val="20"/>
                <w:szCs w:val="20"/>
              </w:rPr>
            </w:pPr>
            <w:r>
              <w:rPr>
                <w:rFonts w:ascii="Urbanist" w:hAnsi="Urbanist" w:cs="Urbanist"/>
                <w:sz w:val="20"/>
                <w:szCs w:val="20"/>
              </w:rPr>
              <w:lastRenderedPageBreak/>
              <w:t>Logística del Frío</w:t>
            </w:r>
          </w:p>
        </w:tc>
        <w:tc>
          <w:tcPr>
            <w:tcW w:w="425" w:type="dxa"/>
            <w:vAlign w:val="center"/>
          </w:tcPr>
          <w:p w14:paraId="729BF4B1" w14:textId="77777777" w:rsidR="00E43056" w:rsidRPr="00F23CB1" w:rsidRDefault="00890930" w:rsidP="00E43056">
            <w:pPr>
              <w:spacing w:after="0" w:line="240" w:lineRule="auto"/>
              <w:ind w:right="2019"/>
              <w:rPr>
                <w:rFonts w:ascii="Urbanist" w:hAnsi="Urbanist" w:cs="Urbanist"/>
                <w:bCs/>
                <w:sz w:val="20"/>
                <w:szCs w:val="20"/>
              </w:rPr>
            </w:pPr>
            <w:sdt>
              <w:sdtPr>
                <w:rPr>
                  <w:rFonts w:ascii="Urbanist" w:hAnsi="Urbanist" w:cs="Urbanist"/>
                  <w:bCs/>
                  <w:sz w:val="20"/>
                  <w:szCs w:val="20"/>
                </w:rPr>
                <w:id w:val="-11266929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3056" w:rsidRPr="00F23CB1">
                  <w:rPr>
                    <w:rFonts w:ascii="Segoe UI Symbol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E43056" w:rsidRPr="00F23CB1">
              <w:rPr>
                <w:rFonts w:ascii="Urbanist" w:hAnsi="Urbanist" w:cs="Urbanist"/>
                <w:bCs/>
                <w:sz w:val="20"/>
                <w:szCs w:val="20"/>
              </w:rPr>
              <w:t xml:space="preserve">   </w:t>
            </w:r>
          </w:p>
        </w:tc>
      </w:tr>
      <w:tr w:rsidR="00E43056" w:rsidRPr="00F23CB1" w14:paraId="73AB5F04" w14:textId="77777777" w:rsidTr="194A478F">
        <w:trPr>
          <w:trHeight w:val="300"/>
        </w:trPr>
        <w:tc>
          <w:tcPr>
            <w:tcW w:w="8055" w:type="dxa"/>
            <w:vAlign w:val="center"/>
          </w:tcPr>
          <w:p w14:paraId="7E952F9C" w14:textId="77777777" w:rsidR="00E43056" w:rsidRPr="00F23CB1" w:rsidRDefault="00434922" w:rsidP="00E43056">
            <w:pPr>
              <w:spacing w:after="0" w:line="240" w:lineRule="auto"/>
              <w:ind w:right="2016"/>
              <w:rPr>
                <w:rFonts w:ascii="Urbanist" w:hAnsi="Urbanist" w:cs="Urbanist"/>
                <w:sz w:val="20"/>
                <w:szCs w:val="20"/>
              </w:rPr>
            </w:pPr>
            <w:r>
              <w:rPr>
                <w:rFonts w:ascii="Urbanist" w:hAnsi="Urbanist" w:cs="Urbanist"/>
                <w:sz w:val="20"/>
                <w:szCs w:val="20"/>
              </w:rPr>
              <w:t>Área Transversal Descarbonización y Sostenibilidad</w:t>
            </w:r>
          </w:p>
        </w:tc>
        <w:tc>
          <w:tcPr>
            <w:tcW w:w="425" w:type="dxa"/>
            <w:vAlign w:val="center"/>
          </w:tcPr>
          <w:p w14:paraId="3C5067D0" w14:textId="77777777" w:rsidR="00E43056" w:rsidRPr="00F23CB1" w:rsidRDefault="00890930" w:rsidP="00E43056">
            <w:pPr>
              <w:spacing w:after="0" w:line="240" w:lineRule="auto"/>
              <w:ind w:right="2016"/>
              <w:rPr>
                <w:rFonts w:ascii="Urbanist" w:eastAsia="MS Gothic" w:hAnsi="Urbanist" w:cs="Urbanist"/>
                <w:bCs/>
                <w:sz w:val="20"/>
                <w:szCs w:val="20"/>
              </w:rPr>
            </w:pPr>
            <w:sdt>
              <w:sdtPr>
                <w:rPr>
                  <w:rFonts w:ascii="Urbanist" w:hAnsi="Urbanist" w:cs="Urbanist"/>
                  <w:bCs/>
                  <w:sz w:val="20"/>
                  <w:szCs w:val="20"/>
                </w:rPr>
                <w:id w:val="-16384857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3056" w:rsidRPr="00F23CB1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E43056" w:rsidRPr="00F23CB1" w14:paraId="0418F651" w14:textId="77777777" w:rsidTr="194A478F">
        <w:trPr>
          <w:trHeight w:val="300"/>
        </w:trPr>
        <w:tc>
          <w:tcPr>
            <w:tcW w:w="8055" w:type="dxa"/>
          </w:tcPr>
          <w:p w14:paraId="10690F19" w14:textId="77777777" w:rsidR="00E43056" w:rsidRPr="00F23CB1" w:rsidRDefault="000549CB" w:rsidP="00E43056">
            <w:pPr>
              <w:spacing w:after="0" w:line="240" w:lineRule="auto"/>
              <w:ind w:right="2016"/>
              <w:rPr>
                <w:rFonts w:ascii="Urbanist" w:hAnsi="Urbanist" w:cs="Urbanist"/>
                <w:sz w:val="20"/>
                <w:szCs w:val="20"/>
              </w:rPr>
            </w:pPr>
            <w:r>
              <w:rPr>
                <w:rFonts w:ascii="Urbanist" w:hAnsi="Urbanist" w:cs="Urbanist"/>
                <w:sz w:val="20"/>
                <w:szCs w:val="20"/>
              </w:rPr>
              <w:t>Área Transversal Digitalización y Automatización</w:t>
            </w:r>
          </w:p>
        </w:tc>
        <w:tc>
          <w:tcPr>
            <w:tcW w:w="425" w:type="dxa"/>
            <w:vAlign w:val="center"/>
          </w:tcPr>
          <w:p w14:paraId="2974E243" w14:textId="77777777" w:rsidR="00E43056" w:rsidRPr="00F23CB1" w:rsidRDefault="00890930" w:rsidP="00F61A64">
            <w:pPr>
              <w:spacing w:after="0" w:line="240" w:lineRule="auto"/>
              <w:ind w:right="2016"/>
              <w:jc w:val="center"/>
              <w:rPr>
                <w:rFonts w:ascii="Urbanist" w:hAnsi="Urbanist" w:cs="Urbanist"/>
                <w:bCs/>
                <w:sz w:val="20"/>
                <w:szCs w:val="20"/>
              </w:rPr>
            </w:pPr>
            <w:sdt>
              <w:sdtPr>
                <w:rPr>
                  <w:rFonts w:ascii="Urbanist" w:hAnsi="Urbanist" w:cs="Urbanist"/>
                  <w:bCs/>
                  <w:sz w:val="20"/>
                  <w:szCs w:val="20"/>
                </w:rPr>
                <w:id w:val="-2683180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1A64" w:rsidRPr="00F23CB1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</w:p>
        </w:tc>
      </w:tr>
    </w:tbl>
    <w:p w14:paraId="4CAE29F6" w14:textId="77777777" w:rsidR="000C6234" w:rsidRPr="00F23CB1" w:rsidRDefault="000C6234" w:rsidP="000C6234">
      <w:pPr>
        <w:tabs>
          <w:tab w:val="right" w:pos="9214"/>
        </w:tabs>
        <w:spacing w:after="0"/>
        <w:jc w:val="both"/>
        <w:rPr>
          <w:rFonts w:ascii="Urbanist" w:hAnsi="Urbanist" w:cs="Urbanist"/>
          <w:b/>
          <w:color w:val="4F8438"/>
          <w:sz w:val="24"/>
          <w:szCs w:val="24"/>
          <w:lang w:val="es-ES_tradnl"/>
        </w:rPr>
      </w:pPr>
    </w:p>
    <w:p w14:paraId="508CA678" w14:textId="77777777" w:rsidR="00405F95" w:rsidRPr="00F23CB1" w:rsidRDefault="00E43056" w:rsidP="02100A40">
      <w:pPr>
        <w:tabs>
          <w:tab w:val="right" w:pos="9214"/>
        </w:tabs>
        <w:spacing w:after="0"/>
        <w:jc w:val="both"/>
        <w:rPr>
          <w:rFonts w:ascii="Urbanist" w:hAnsi="Urbanist" w:cs="Urbanist"/>
          <w:b/>
          <w:bCs/>
          <w:highlight w:val="yellow"/>
        </w:rPr>
      </w:pPr>
      <w:r w:rsidRPr="02100A40">
        <w:rPr>
          <w:rFonts w:ascii="Urbanist" w:hAnsi="Urbanist" w:cs="Urbanist"/>
          <w:b/>
          <w:bCs/>
          <w:color w:val="007A33"/>
        </w:rPr>
        <w:t>Representantes de su compañía/ organización en Logistop</w:t>
      </w:r>
      <w:r w:rsidR="00405F95" w:rsidRPr="02100A40">
        <w:rPr>
          <w:rFonts w:ascii="Urbanist" w:hAnsi="Urbanist" w:cs="Urbanist"/>
          <w:b/>
          <w:bCs/>
          <w:color w:val="007A33"/>
        </w:rPr>
        <w:t xml:space="preserve"> </w:t>
      </w:r>
      <w:r w:rsidRPr="02100A40">
        <w:rPr>
          <w:rFonts w:ascii="Urbanist" w:hAnsi="Urbanist" w:cs="Urbanist"/>
          <w:i/>
          <w:iCs/>
          <w:sz w:val="20"/>
          <w:szCs w:val="20"/>
        </w:rPr>
        <w:t>Incluya aquí el nombre de la(s) persona(s) que representa(n) a su organización y principales contactos para Logistop.</w:t>
      </w:r>
    </w:p>
    <w:p w14:paraId="3EDB3D35" w14:textId="77777777" w:rsidR="00405F95" w:rsidRPr="00F23CB1" w:rsidRDefault="000C6234" w:rsidP="000C6234">
      <w:pPr>
        <w:pStyle w:val="Prrafodelista"/>
        <w:numPr>
          <w:ilvl w:val="0"/>
          <w:numId w:val="13"/>
        </w:numPr>
        <w:tabs>
          <w:tab w:val="right" w:pos="9214"/>
        </w:tabs>
        <w:spacing w:after="0"/>
        <w:jc w:val="both"/>
        <w:rPr>
          <w:rFonts w:ascii="Urbanist" w:hAnsi="Urbanist" w:cs="Urbanist"/>
          <w:lang w:val="es-ES_tradnl"/>
        </w:rPr>
      </w:pPr>
      <w:r w:rsidRPr="00F23CB1">
        <w:rPr>
          <w:rFonts w:ascii="Urbanist" w:hAnsi="Urbanist" w:cs="Urbanist"/>
          <w:lang w:val="es-ES_tradnl"/>
        </w:rPr>
        <w:t>Nombre completo:</w:t>
      </w:r>
      <w:r w:rsidR="00B51022">
        <w:rPr>
          <w:rFonts w:ascii="Urbanist" w:hAnsi="Urbanist" w:cs="Urbanist"/>
          <w:lang w:val="es-ES_tradnl"/>
        </w:rPr>
        <w:t xml:space="preserve"> </w:t>
      </w:r>
      <w:sdt>
        <w:sdtPr>
          <w:rPr>
            <w:rFonts w:ascii="Urbanist" w:hAnsi="Urbanist" w:cs="Urbanist"/>
            <w:lang w:val="es-ES_tradnl"/>
          </w:rPr>
          <w:id w:val="-2008586539"/>
          <w:placeholder>
            <w:docPart w:val="83ED58CAA44E493F9B76D984859B6F12"/>
          </w:placeholder>
          <w:showingPlcHdr/>
          <w:text/>
        </w:sdtPr>
        <w:sdtEndPr/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7BC7FE81" w14:textId="77777777" w:rsidR="000C6234" w:rsidRPr="00F23CB1" w:rsidRDefault="000C6234" w:rsidP="000C6234">
      <w:pPr>
        <w:pStyle w:val="Prrafodelista"/>
        <w:tabs>
          <w:tab w:val="right" w:pos="9214"/>
        </w:tabs>
        <w:spacing w:after="0"/>
        <w:jc w:val="both"/>
        <w:rPr>
          <w:rFonts w:ascii="Urbanist" w:hAnsi="Urbanist" w:cs="Urbanist"/>
          <w:lang w:val="es-ES_tradnl"/>
        </w:rPr>
      </w:pPr>
      <w:r w:rsidRPr="00F23CB1">
        <w:rPr>
          <w:rFonts w:ascii="Urbanist" w:hAnsi="Urbanist" w:cs="Urbanist"/>
          <w:lang w:val="es-ES_tradnl"/>
        </w:rPr>
        <w:t>Cargo:</w:t>
      </w:r>
      <w:r w:rsidR="00B51022">
        <w:rPr>
          <w:rFonts w:ascii="Urbanist" w:hAnsi="Urbanist" w:cs="Urbanist"/>
          <w:lang w:val="es-ES_tradnl"/>
        </w:rPr>
        <w:t xml:space="preserve"> </w:t>
      </w:r>
      <w:sdt>
        <w:sdtPr>
          <w:rPr>
            <w:rFonts w:ascii="Urbanist" w:hAnsi="Urbanist" w:cs="Urbanist"/>
            <w:lang w:val="es-ES_tradnl"/>
          </w:rPr>
          <w:id w:val="-1111202939"/>
          <w:placeholder>
            <w:docPart w:val="83ED58CAA44E493F9B76D984859B6F12"/>
          </w:placeholder>
          <w:showingPlcHdr/>
          <w:text/>
        </w:sdtPr>
        <w:sdtEndPr/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427B9C6A" w14:textId="77777777" w:rsidR="00B51022" w:rsidRDefault="000C6234" w:rsidP="00B51022">
      <w:pPr>
        <w:pStyle w:val="Prrafodelista"/>
        <w:tabs>
          <w:tab w:val="right" w:pos="9214"/>
        </w:tabs>
        <w:spacing w:after="0"/>
        <w:jc w:val="both"/>
        <w:rPr>
          <w:rFonts w:ascii="Urbanist" w:hAnsi="Urbanist" w:cs="Urbanist"/>
          <w:lang w:val="es-ES_tradnl"/>
        </w:rPr>
      </w:pPr>
      <w:r w:rsidRPr="00F23CB1">
        <w:rPr>
          <w:rFonts w:ascii="Urbanist" w:hAnsi="Urbanist" w:cs="Urbanist"/>
          <w:lang w:val="es-ES_tradnl"/>
        </w:rPr>
        <w:t xml:space="preserve">Email:   </w:t>
      </w:r>
      <w:sdt>
        <w:sdtPr>
          <w:rPr>
            <w:rFonts w:ascii="Urbanist" w:hAnsi="Urbanist" w:cs="Urbanist"/>
            <w:lang w:val="es-ES_tradnl"/>
          </w:rPr>
          <w:id w:val="-831758674"/>
          <w:placeholder>
            <w:docPart w:val="83ED58CAA44E493F9B76D984859B6F12"/>
          </w:placeholder>
          <w:showingPlcHdr/>
          <w:text/>
        </w:sdtPr>
        <w:sdtEndPr/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  <w:r w:rsidRPr="00F23CB1">
        <w:rPr>
          <w:rFonts w:ascii="Urbanist" w:hAnsi="Urbanist" w:cs="Urbanist"/>
          <w:lang w:val="es-ES_tradnl"/>
        </w:rPr>
        <w:t xml:space="preserve"> </w:t>
      </w:r>
    </w:p>
    <w:p w14:paraId="1B2C6A99" w14:textId="77777777" w:rsidR="000C6234" w:rsidRPr="00B51022" w:rsidRDefault="000C6234" w:rsidP="00B51022">
      <w:pPr>
        <w:pStyle w:val="Prrafodelista"/>
        <w:tabs>
          <w:tab w:val="right" w:pos="9214"/>
        </w:tabs>
        <w:spacing w:after="0"/>
        <w:jc w:val="both"/>
        <w:rPr>
          <w:rFonts w:ascii="Urbanist" w:hAnsi="Urbanist" w:cs="Urbanist"/>
          <w:lang w:val="es-ES_tradnl"/>
        </w:rPr>
      </w:pPr>
      <w:r w:rsidRPr="00B51022">
        <w:rPr>
          <w:rFonts w:ascii="Urbanist" w:hAnsi="Urbanist" w:cs="Urbanist"/>
          <w:lang w:val="es-ES_tradnl"/>
        </w:rPr>
        <w:t>Teléfono móvil:</w:t>
      </w:r>
      <w:r w:rsidR="00B51022">
        <w:rPr>
          <w:rFonts w:ascii="Urbanist" w:hAnsi="Urbanist" w:cs="Urbanist"/>
          <w:lang w:val="es-ES_tradnl"/>
        </w:rPr>
        <w:t xml:space="preserve"> </w:t>
      </w:r>
      <w:sdt>
        <w:sdtPr>
          <w:rPr>
            <w:rFonts w:ascii="Urbanist" w:hAnsi="Urbanist" w:cs="Urbanist"/>
            <w:lang w:val="es-ES_tradnl"/>
          </w:rPr>
          <w:id w:val="1660418425"/>
          <w:placeholder>
            <w:docPart w:val="83ED58CAA44E493F9B76D984859B6F12"/>
          </w:placeholder>
          <w:showingPlcHdr/>
          <w:text/>
        </w:sdtPr>
        <w:sdtEndPr/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12022C21" w14:textId="77777777" w:rsidR="000C6234" w:rsidRPr="00F23CB1" w:rsidRDefault="000C6234" w:rsidP="000C6234">
      <w:pPr>
        <w:pStyle w:val="Prrafodelista"/>
        <w:numPr>
          <w:ilvl w:val="0"/>
          <w:numId w:val="13"/>
        </w:numPr>
        <w:tabs>
          <w:tab w:val="right" w:pos="9214"/>
        </w:tabs>
        <w:spacing w:after="0"/>
        <w:jc w:val="both"/>
        <w:rPr>
          <w:rFonts w:ascii="Urbanist" w:hAnsi="Urbanist" w:cs="Urbanist"/>
          <w:lang w:val="es-ES_tradnl"/>
        </w:rPr>
      </w:pPr>
      <w:r w:rsidRPr="00F23CB1">
        <w:rPr>
          <w:rFonts w:ascii="Urbanist" w:hAnsi="Urbanist" w:cs="Urbanist"/>
          <w:lang w:val="es-ES_tradnl"/>
        </w:rPr>
        <w:t>Nombre completo:</w:t>
      </w:r>
      <w:r w:rsidR="00B51022">
        <w:rPr>
          <w:rFonts w:ascii="Urbanist" w:hAnsi="Urbanist" w:cs="Urbanist"/>
          <w:lang w:val="es-ES_tradnl"/>
        </w:rPr>
        <w:t xml:space="preserve"> </w:t>
      </w:r>
      <w:sdt>
        <w:sdtPr>
          <w:rPr>
            <w:rFonts w:ascii="Urbanist" w:hAnsi="Urbanist" w:cs="Urbanist"/>
            <w:lang w:val="es-ES_tradnl"/>
          </w:rPr>
          <w:id w:val="-602734876"/>
          <w:placeholder>
            <w:docPart w:val="83ED58CAA44E493F9B76D984859B6F12"/>
          </w:placeholder>
          <w:showingPlcHdr/>
          <w:text/>
        </w:sdtPr>
        <w:sdtEndPr/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78639878" w14:textId="77777777" w:rsidR="000C6234" w:rsidRPr="00F23CB1" w:rsidRDefault="000C6234" w:rsidP="000C6234">
      <w:pPr>
        <w:pStyle w:val="Prrafodelista"/>
        <w:tabs>
          <w:tab w:val="right" w:pos="9214"/>
        </w:tabs>
        <w:spacing w:after="0"/>
        <w:jc w:val="both"/>
        <w:rPr>
          <w:rFonts w:ascii="Urbanist" w:hAnsi="Urbanist" w:cs="Urbanist"/>
          <w:lang w:val="es-ES_tradnl"/>
        </w:rPr>
      </w:pPr>
      <w:r w:rsidRPr="00F23CB1">
        <w:rPr>
          <w:rFonts w:ascii="Urbanist" w:hAnsi="Urbanist" w:cs="Urbanist"/>
          <w:lang w:val="es-ES_tradnl"/>
        </w:rPr>
        <w:t>Cargo:</w:t>
      </w:r>
      <w:r w:rsidR="00B51022">
        <w:rPr>
          <w:rFonts w:ascii="Urbanist" w:hAnsi="Urbanist" w:cs="Urbanist"/>
          <w:lang w:val="es-ES_tradnl"/>
        </w:rPr>
        <w:t xml:space="preserve"> </w:t>
      </w:r>
      <w:sdt>
        <w:sdtPr>
          <w:rPr>
            <w:rFonts w:ascii="Urbanist" w:hAnsi="Urbanist" w:cs="Urbanist"/>
            <w:lang w:val="es-ES_tradnl"/>
          </w:rPr>
          <w:id w:val="-1423563735"/>
          <w:placeholder>
            <w:docPart w:val="83ED58CAA44E493F9B76D984859B6F12"/>
          </w:placeholder>
          <w:showingPlcHdr/>
          <w:text/>
        </w:sdtPr>
        <w:sdtEndPr/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1FDD336C" w14:textId="77777777" w:rsidR="00B51022" w:rsidRDefault="000C6234" w:rsidP="00B51022">
      <w:pPr>
        <w:pStyle w:val="Prrafodelista"/>
        <w:tabs>
          <w:tab w:val="right" w:pos="9214"/>
        </w:tabs>
        <w:spacing w:after="0"/>
        <w:jc w:val="both"/>
        <w:rPr>
          <w:rFonts w:ascii="Urbanist" w:hAnsi="Urbanist" w:cs="Urbanist"/>
          <w:lang w:val="es-ES_tradnl"/>
        </w:rPr>
      </w:pPr>
      <w:r w:rsidRPr="00F23CB1">
        <w:rPr>
          <w:rFonts w:ascii="Urbanist" w:hAnsi="Urbanist" w:cs="Urbanist"/>
          <w:lang w:val="es-ES_tradnl"/>
        </w:rPr>
        <w:t xml:space="preserve">Email:  </w:t>
      </w:r>
      <w:sdt>
        <w:sdtPr>
          <w:rPr>
            <w:rFonts w:ascii="Urbanist" w:hAnsi="Urbanist" w:cs="Urbanist"/>
            <w:lang w:val="es-ES_tradnl"/>
          </w:rPr>
          <w:id w:val="-311327888"/>
          <w:placeholder>
            <w:docPart w:val="83ED58CAA44E493F9B76D984859B6F12"/>
          </w:placeholder>
          <w:showingPlcHdr/>
          <w:text/>
        </w:sdtPr>
        <w:sdtEndPr/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  <w:r w:rsidRPr="00F23CB1">
        <w:rPr>
          <w:rFonts w:ascii="Urbanist" w:hAnsi="Urbanist" w:cs="Urbanist"/>
          <w:lang w:val="es-ES_tradnl"/>
        </w:rPr>
        <w:t xml:space="preserve">                              </w:t>
      </w:r>
    </w:p>
    <w:p w14:paraId="040A8B95" w14:textId="77777777" w:rsidR="00405F95" w:rsidRPr="00B51022" w:rsidRDefault="000C6234" w:rsidP="00B51022">
      <w:pPr>
        <w:pStyle w:val="Prrafodelista"/>
        <w:tabs>
          <w:tab w:val="right" w:pos="9214"/>
        </w:tabs>
        <w:spacing w:after="0"/>
        <w:jc w:val="both"/>
        <w:rPr>
          <w:rFonts w:ascii="Urbanist" w:hAnsi="Urbanist" w:cs="Urbanist"/>
          <w:lang w:val="es-ES_tradnl"/>
        </w:rPr>
      </w:pPr>
      <w:r w:rsidRPr="00B51022">
        <w:rPr>
          <w:rFonts w:ascii="Urbanist" w:hAnsi="Urbanist" w:cs="Urbanist"/>
          <w:lang w:val="es-ES_tradnl"/>
        </w:rPr>
        <w:t>Teléfono móvil:</w:t>
      </w:r>
      <w:r w:rsidR="00B51022">
        <w:rPr>
          <w:rFonts w:ascii="Urbanist" w:hAnsi="Urbanist" w:cs="Urbanist"/>
          <w:lang w:val="es-ES_tradnl"/>
        </w:rPr>
        <w:t xml:space="preserve"> </w:t>
      </w:r>
      <w:sdt>
        <w:sdtPr>
          <w:rPr>
            <w:rFonts w:ascii="Urbanist" w:hAnsi="Urbanist" w:cs="Urbanist"/>
            <w:lang w:val="es-ES_tradnl"/>
          </w:rPr>
          <w:id w:val="465013607"/>
          <w:placeholder>
            <w:docPart w:val="83ED58CAA44E493F9B76D984859B6F12"/>
          </w:placeholder>
          <w:showingPlcHdr/>
          <w:text/>
        </w:sdtPr>
        <w:sdtEndPr/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23998256" w14:textId="77777777" w:rsidR="00405F95" w:rsidRPr="00F23CB1" w:rsidRDefault="00405F95" w:rsidP="000C6234">
      <w:pPr>
        <w:spacing w:after="0"/>
        <w:jc w:val="both"/>
        <w:rPr>
          <w:rFonts w:ascii="Urbanist" w:hAnsi="Urbanist" w:cs="Urbanist"/>
          <w:highlight w:val="yellow"/>
          <w:lang w:val="en-US"/>
        </w:rPr>
      </w:pPr>
    </w:p>
    <w:p w14:paraId="5329E15A" w14:textId="77777777" w:rsidR="005665D7" w:rsidRPr="00F23CB1" w:rsidRDefault="005665D7" w:rsidP="000C6234">
      <w:pPr>
        <w:spacing w:after="0"/>
        <w:jc w:val="both"/>
        <w:rPr>
          <w:rFonts w:ascii="Urbanist" w:hAnsi="Urbanist" w:cs="Urbanist"/>
        </w:rPr>
      </w:pPr>
      <w:r w:rsidRPr="00F23CB1">
        <w:rPr>
          <w:rFonts w:ascii="Urbanist" w:hAnsi="Urbanist" w:cs="Urbanist"/>
          <w:b/>
          <w:color w:val="007A33"/>
        </w:rPr>
        <w:t>Recepción comunicaciones</w:t>
      </w:r>
      <w:r w:rsidR="000C6234" w:rsidRPr="00F23CB1">
        <w:rPr>
          <w:rFonts w:ascii="Urbanist" w:hAnsi="Urbanist" w:cs="Urbanist"/>
          <w:b/>
          <w:color w:val="007A33"/>
        </w:rPr>
        <w:t xml:space="preserve">. </w:t>
      </w:r>
      <w:r w:rsidR="000C6234" w:rsidRPr="00F23CB1">
        <w:rPr>
          <w:rFonts w:ascii="Urbanist" w:hAnsi="Urbanist" w:cs="Urbanist"/>
          <w:sz w:val="20"/>
          <w:szCs w:val="20"/>
        </w:rPr>
        <w:t>Seleccione las casillas de las comunicaciones que d</w:t>
      </w:r>
      <w:r w:rsidRPr="00F23CB1">
        <w:rPr>
          <w:rFonts w:ascii="Urbanist" w:hAnsi="Urbanist" w:cs="Urbanist"/>
          <w:sz w:val="20"/>
          <w:szCs w:val="20"/>
        </w:rPr>
        <w:t>ese</w:t>
      </w:r>
      <w:r w:rsidR="000C6234" w:rsidRPr="00F23CB1">
        <w:rPr>
          <w:rFonts w:ascii="Urbanist" w:hAnsi="Urbanist" w:cs="Urbanist"/>
          <w:sz w:val="20"/>
          <w:szCs w:val="20"/>
        </w:rPr>
        <w:t>e</w:t>
      </w:r>
      <w:r w:rsidRPr="00F23CB1">
        <w:rPr>
          <w:rFonts w:ascii="Urbanist" w:hAnsi="Urbanist" w:cs="Urbanist"/>
          <w:sz w:val="20"/>
          <w:szCs w:val="20"/>
        </w:rPr>
        <w:t xml:space="preserve"> recibir:</w:t>
      </w:r>
    </w:p>
    <w:p w14:paraId="08B717CF" w14:textId="77777777" w:rsidR="000C6234" w:rsidRPr="00F23CB1" w:rsidRDefault="000C6234" w:rsidP="000C6234">
      <w:pPr>
        <w:pStyle w:val="Prrafodelista"/>
        <w:numPr>
          <w:ilvl w:val="0"/>
          <w:numId w:val="15"/>
        </w:numPr>
        <w:spacing w:after="0"/>
        <w:jc w:val="both"/>
        <w:rPr>
          <w:rFonts w:ascii="Urbanist" w:hAnsi="Urbanist" w:cs="Urbanist"/>
        </w:rPr>
      </w:pPr>
      <w:r w:rsidRPr="00F23CB1">
        <w:rPr>
          <w:rFonts w:ascii="Urbanist" w:hAnsi="Urbanist" w:cs="Urbanist"/>
        </w:rPr>
        <w:t>Convocatorias de eventos Logistop:</w:t>
      </w:r>
    </w:p>
    <w:p w14:paraId="73191911" w14:textId="77777777" w:rsidR="000C6234" w:rsidRPr="00F23CB1" w:rsidRDefault="00890930" w:rsidP="000C6234">
      <w:pPr>
        <w:spacing w:after="0"/>
        <w:ind w:left="709"/>
        <w:jc w:val="both"/>
        <w:rPr>
          <w:rFonts w:ascii="Urbanist" w:hAnsi="Urbanist" w:cs="Urbanist"/>
        </w:rPr>
      </w:pPr>
      <w:sdt>
        <w:sdtPr>
          <w:rPr>
            <w:rFonts w:ascii="Urbanist" w:hAnsi="Urbanist" w:cs="Urbanist"/>
            <w:b/>
            <w:sz w:val="20"/>
            <w:szCs w:val="20"/>
          </w:rPr>
          <w:id w:val="-19458269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51022">
            <w:rPr>
              <w:rFonts w:ascii="MS Gothic" w:eastAsia="MS Gothic" w:hAnsi="MS Gothic" w:cs="Urbanist" w:hint="eastAsia"/>
              <w:b/>
              <w:sz w:val="20"/>
              <w:szCs w:val="20"/>
            </w:rPr>
            <w:t>☐</w:t>
          </w:r>
        </w:sdtContent>
      </w:sdt>
      <w:r w:rsidR="000C6234" w:rsidRPr="00F23CB1">
        <w:rPr>
          <w:rFonts w:ascii="Urbanist" w:hAnsi="Urbanist" w:cs="Urbanist"/>
        </w:rPr>
        <w:t xml:space="preserve"> </w:t>
      </w:r>
      <w:r w:rsidR="005665D7" w:rsidRPr="00F23CB1">
        <w:rPr>
          <w:rFonts w:ascii="Urbanist" w:hAnsi="Urbanist" w:cs="Urbanist"/>
        </w:rPr>
        <w:t>Todas las convocatorias de eventos Logistop.</w:t>
      </w:r>
      <w:r w:rsidR="000C6234" w:rsidRPr="00F23CB1">
        <w:rPr>
          <w:rFonts w:ascii="Urbanist" w:hAnsi="Urbanist" w:cs="Urbanist"/>
        </w:rPr>
        <w:t xml:space="preserve"> </w:t>
      </w:r>
    </w:p>
    <w:p w14:paraId="24E39C36" w14:textId="77777777" w:rsidR="005665D7" w:rsidRPr="00F23CB1" w:rsidRDefault="00890930" w:rsidP="000C6234">
      <w:pPr>
        <w:spacing w:after="0"/>
        <w:ind w:left="709"/>
        <w:jc w:val="both"/>
        <w:rPr>
          <w:rFonts w:ascii="Urbanist" w:hAnsi="Urbanist" w:cs="Urbanist"/>
        </w:rPr>
      </w:pPr>
      <w:sdt>
        <w:sdtPr>
          <w:rPr>
            <w:rFonts w:ascii="Urbanist" w:hAnsi="Urbanist" w:cs="Urbanist"/>
            <w:b/>
            <w:sz w:val="20"/>
            <w:szCs w:val="20"/>
          </w:rPr>
          <w:id w:val="-10981729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6234" w:rsidRPr="00F23CB1">
            <w:rPr>
              <w:rFonts w:ascii="Segoe UI Symbol" w:eastAsia="MS Gothic" w:hAnsi="Segoe UI Symbol" w:cs="Segoe UI Symbol"/>
              <w:b/>
              <w:sz w:val="20"/>
              <w:szCs w:val="20"/>
            </w:rPr>
            <w:t>☐</w:t>
          </w:r>
        </w:sdtContent>
      </w:sdt>
      <w:r w:rsidR="000C6234" w:rsidRPr="00F23CB1">
        <w:rPr>
          <w:rFonts w:ascii="Urbanist" w:hAnsi="Urbanist" w:cs="Urbanist"/>
        </w:rPr>
        <w:t xml:space="preserve"> </w:t>
      </w:r>
      <w:r w:rsidR="005665D7" w:rsidRPr="00F23CB1">
        <w:rPr>
          <w:rFonts w:ascii="Urbanist" w:hAnsi="Urbanist" w:cs="Urbanist"/>
        </w:rPr>
        <w:t>Solo las convocatorias de eventos mi</w:t>
      </w:r>
      <w:r w:rsidR="000C6234" w:rsidRPr="00F23CB1">
        <w:rPr>
          <w:rFonts w:ascii="Urbanist" w:hAnsi="Urbanist" w:cs="Urbanist"/>
        </w:rPr>
        <w:t>s</w:t>
      </w:r>
      <w:r w:rsidR="005665D7" w:rsidRPr="00F23CB1">
        <w:rPr>
          <w:rFonts w:ascii="Urbanist" w:hAnsi="Urbanist" w:cs="Urbanist"/>
        </w:rPr>
        <w:t xml:space="preserve"> área</w:t>
      </w:r>
      <w:r w:rsidR="000C6234" w:rsidRPr="00F23CB1">
        <w:rPr>
          <w:rFonts w:ascii="Urbanist" w:hAnsi="Urbanist" w:cs="Urbanist"/>
        </w:rPr>
        <w:t>s</w:t>
      </w:r>
      <w:r w:rsidR="005665D7" w:rsidRPr="00F23CB1">
        <w:rPr>
          <w:rFonts w:ascii="Urbanist" w:hAnsi="Urbanist" w:cs="Urbanist"/>
        </w:rPr>
        <w:t xml:space="preserve"> de interés.</w:t>
      </w:r>
    </w:p>
    <w:p w14:paraId="4AEC80FC" w14:textId="77777777" w:rsidR="000C6234" w:rsidRPr="00F23CB1" w:rsidRDefault="000C6234" w:rsidP="00261993">
      <w:pPr>
        <w:pStyle w:val="Prrafodelista"/>
        <w:numPr>
          <w:ilvl w:val="0"/>
          <w:numId w:val="15"/>
        </w:numPr>
        <w:spacing w:after="0"/>
        <w:ind w:left="709"/>
        <w:jc w:val="both"/>
        <w:rPr>
          <w:rFonts w:ascii="Urbanist" w:hAnsi="Urbanist" w:cs="Urbanist"/>
        </w:rPr>
      </w:pPr>
      <w:r w:rsidRPr="00F23CB1">
        <w:rPr>
          <w:rFonts w:ascii="Urbanist" w:hAnsi="Urbanist" w:cs="Urbanist"/>
        </w:rPr>
        <w:t xml:space="preserve">Documentación posterior de los eventos Logistop: </w:t>
      </w:r>
    </w:p>
    <w:p w14:paraId="6E1D1451" w14:textId="77777777" w:rsidR="000C6234" w:rsidRPr="00F23CB1" w:rsidRDefault="00890930" w:rsidP="000C6234">
      <w:pPr>
        <w:pStyle w:val="Prrafodelista"/>
        <w:spacing w:after="0"/>
        <w:ind w:left="709"/>
        <w:jc w:val="both"/>
        <w:rPr>
          <w:rFonts w:ascii="Urbanist" w:hAnsi="Urbanist" w:cs="Urbanist"/>
        </w:rPr>
      </w:pPr>
      <w:sdt>
        <w:sdtPr>
          <w:rPr>
            <w:rFonts w:ascii="Urbanist" w:eastAsia="MS Gothic" w:hAnsi="Urbanist" w:cs="Urbanist"/>
            <w:b/>
            <w:sz w:val="20"/>
            <w:szCs w:val="20"/>
          </w:rPr>
          <w:id w:val="15941232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6234" w:rsidRPr="00F23CB1">
            <w:rPr>
              <w:rFonts w:ascii="Segoe UI Symbol" w:eastAsia="MS Gothic" w:hAnsi="Segoe UI Symbol" w:cs="Segoe UI Symbol"/>
              <w:b/>
              <w:sz w:val="20"/>
              <w:szCs w:val="20"/>
            </w:rPr>
            <w:t>☐</w:t>
          </w:r>
        </w:sdtContent>
      </w:sdt>
      <w:r w:rsidR="000C6234" w:rsidRPr="00F23CB1">
        <w:rPr>
          <w:rFonts w:ascii="Urbanist" w:hAnsi="Urbanist" w:cs="Urbanist"/>
        </w:rPr>
        <w:t xml:space="preserve"> </w:t>
      </w:r>
      <w:r w:rsidR="005665D7" w:rsidRPr="00F23CB1">
        <w:rPr>
          <w:rFonts w:ascii="Urbanist" w:hAnsi="Urbanist" w:cs="Urbanist"/>
        </w:rPr>
        <w:t>Todas las presentaciones</w:t>
      </w:r>
      <w:r w:rsidR="00236E58" w:rsidRPr="00F23CB1">
        <w:rPr>
          <w:rFonts w:ascii="Urbanist" w:hAnsi="Urbanist" w:cs="Urbanist"/>
        </w:rPr>
        <w:t>,</w:t>
      </w:r>
      <w:r w:rsidR="005665D7" w:rsidRPr="00F23CB1">
        <w:rPr>
          <w:rFonts w:ascii="Urbanist" w:hAnsi="Urbanist" w:cs="Urbanist"/>
        </w:rPr>
        <w:t xml:space="preserve"> actas</w:t>
      </w:r>
      <w:r w:rsidR="00236E58" w:rsidRPr="00F23CB1">
        <w:rPr>
          <w:rFonts w:ascii="Urbanist" w:hAnsi="Urbanist" w:cs="Urbanist"/>
        </w:rPr>
        <w:t>, grabaciones y otra documentación que se genere de cualquier área</w:t>
      </w:r>
    </w:p>
    <w:p w14:paraId="6CA16048" w14:textId="77777777" w:rsidR="000C6234" w:rsidRPr="00F23CB1" w:rsidRDefault="00890930" w:rsidP="000C6234">
      <w:pPr>
        <w:pStyle w:val="Prrafodelista"/>
        <w:spacing w:after="0"/>
        <w:ind w:left="709"/>
        <w:jc w:val="both"/>
        <w:rPr>
          <w:rFonts w:ascii="Urbanist" w:hAnsi="Urbanist" w:cs="Urbanist"/>
        </w:rPr>
      </w:pPr>
      <w:sdt>
        <w:sdtPr>
          <w:rPr>
            <w:rFonts w:ascii="Urbanist" w:hAnsi="Urbanist" w:cs="Urbanist"/>
            <w:b/>
            <w:sz w:val="20"/>
            <w:szCs w:val="20"/>
          </w:rPr>
          <w:id w:val="-9532481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6234" w:rsidRPr="00F23CB1">
            <w:rPr>
              <w:rFonts w:ascii="Segoe UI Symbol" w:eastAsia="MS Gothic" w:hAnsi="Segoe UI Symbol" w:cs="Segoe UI Symbol"/>
              <w:b/>
              <w:sz w:val="20"/>
              <w:szCs w:val="20"/>
            </w:rPr>
            <w:t>☐</w:t>
          </w:r>
        </w:sdtContent>
      </w:sdt>
      <w:r w:rsidR="000C6234" w:rsidRPr="00F23CB1">
        <w:rPr>
          <w:rFonts w:ascii="Urbanist" w:hAnsi="Urbanist" w:cs="Urbanist"/>
        </w:rPr>
        <w:t xml:space="preserve"> </w:t>
      </w:r>
      <w:r w:rsidR="005665D7" w:rsidRPr="00F23CB1">
        <w:rPr>
          <w:rFonts w:ascii="Urbanist" w:hAnsi="Urbanist" w:cs="Urbanist"/>
        </w:rPr>
        <w:t>Solo las presentaciones actas</w:t>
      </w:r>
      <w:r w:rsidR="00236E58" w:rsidRPr="00F23CB1">
        <w:rPr>
          <w:rFonts w:ascii="Urbanist" w:hAnsi="Urbanist" w:cs="Urbanist"/>
        </w:rPr>
        <w:t>, grabaciones y otra documentación que se genere</w:t>
      </w:r>
      <w:r w:rsidR="005665D7" w:rsidRPr="00F23CB1">
        <w:rPr>
          <w:rFonts w:ascii="Urbanist" w:hAnsi="Urbanist" w:cs="Urbanist"/>
        </w:rPr>
        <w:t xml:space="preserve"> de mi</w:t>
      </w:r>
      <w:r w:rsidR="000C6234" w:rsidRPr="00F23CB1">
        <w:rPr>
          <w:rFonts w:ascii="Urbanist" w:hAnsi="Urbanist" w:cs="Urbanist"/>
        </w:rPr>
        <w:t>s</w:t>
      </w:r>
      <w:r w:rsidR="005665D7" w:rsidRPr="00F23CB1">
        <w:rPr>
          <w:rFonts w:ascii="Urbanist" w:hAnsi="Urbanist" w:cs="Urbanist"/>
        </w:rPr>
        <w:t xml:space="preserve"> área</w:t>
      </w:r>
      <w:r w:rsidR="000C6234" w:rsidRPr="00F23CB1">
        <w:rPr>
          <w:rFonts w:ascii="Urbanist" w:hAnsi="Urbanist" w:cs="Urbanist"/>
        </w:rPr>
        <w:t>s</w:t>
      </w:r>
      <w:r w:rsidR="005665D7" w:rsidRPr="00F23CB1">
        <w:rPr>
          <w:rFonts w:ascii="Urbanist" w:hAnsi="Urbanist" w:cs="Urbanist"/>
        </w:rPr>
        <w:t xml:space="preserve"> de interés</w:t>
      </w:r>
      <w:r w:rsidR="000C6234" w:rsidRPr="00F23CB1">
        <w:rPr>
          <w:rFonts w:ascii="Urbanist" w:hAnsi="Urbanist" w:cs="Urbanist"/>
        </w:rPr>
        <w:t>.</w:t>
      </w:r>
    </w:p>
    <w:p w14:paraId="05F7A9EA" w14:textId="77777777" w:rsidR="000C6234" w:rsidRPr="00F23CB1" w:rsidRDefault="000C6234" w:rsidP="000C6234">
      <w:pPr>
        <w:pStyle w:val="Prrafodelista"/>
        <w:numPr>
          <w:ilvl w:val="0"/>
          <w:numId w:val="15"/>
        </w:numPr>
        <w:spacing w:after="0"/>
        <w:ind w:left="709"/>
        <w:jc w:val="both"/>
        <w:rPr>
          <w:rFonts w:ascii="Urbanist" w:hAnsi="Urbanist" w:cs="Urbanist"/>
        </w:rPr>
      </w:pPr>
      <w:r w:rsidRPr="00F23CB1">
        <w:rPr>
          <w:rFonts w:ascii="Urbanist" w:hAnsi="Urbanist" w:cs="Urbanist"/>
        </w:rPr>
        <w:t xml:space="preserve">Otras comunicaciones: </w:t>
      </w:r>
    </w:p>
    <w:p w14:paraId="093E1DF3" w14:textId="77777777" w:rsidR="000C6234" w:rsidRPr="00F23CB1" w:rsidRDefault="00890930" w:rsidP="000C6234">
      <w:pPr>
        <w:pStyle w:val="Prrafodelista"/>
        <w:spacing w:after="0"/>
        <w:ind w:left="709"/>
        <w:jc w:val="both"/>
        <w:rPr>
          <w:rFonts w:ascii="Urbanist" w:hAnsi="Urbanist" w:cs="Urbanist"/>
        </w:rPr>
      </w:pPr>
      <w:sdt>
        <w:sdtPr>
          <w:rPr>
            <w:rFonts w:ascii="Urbanist" w:eastAsia="MS Gothic" w:hAnsi="Urbanist" w:cs="Urbanist"/>
            <w:b/>
            <w:sz w:val="20"/>
            <w:szCs w:val="20"/>
          </w:rPr>
          <w:id w:val="-2806493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6234" w:rsidRPr="00F23CB1">
            <w:rPr>
              <w:rFonts w:ascii="Segoe UI Symbol" w:eastAsia="MS Gothic" w:hAnsi="Segoe UI Symbol" w:cs="Segoe UI Symbol"/>
              <w:b/>
              <w:sz w:val="20"/>
              <w:szCs w:val="20"/>
            </w:rPr>
            <w:t>☐</w:t>
          </w:r>
        </w:sdtContent>
      </w:sdt>
      <w:r w:rsidR="000C6234" w:rsidRPr="00F23CB1">
        <w:rPr>
          <w:rFonts w:ascii="Urbanist" w:hAnsi="Urbanist" w:cs="Urbanist"/>
        </w:rPr>
        <w:t xml:space="preserve"> </w:t>
      </w:r>
      <w:r w:rsidR="005665D7" w:rsidRPr="00F23CB1">
        <w:rPr>
          <w:rFonts w:ascii="Urbanist" w:hAnsi="Urbanist" w:cs="Urbanist"/>
        </w:rPr>
        <w:t>Newsletter.</w:t>
      </w:r>
      <w:r w:rsidR="000C6234" w:rsidRPr="00F23CB1">
        <w:rPr>
          <w:rFonts w:ascii="Urbanist" w:hAnsi="Urbanist" w:cs="Urbanist"/>
        </w:rPr>
        <w:t xml:space="preserve"> </w:t>
      </w:r>
    </w:p>
    <w:p w14:paraId="2F0F9FA3" w14:textId="77777777" w:rsidR="005665D7" w:rsidRPr="00F23CB1" w:rsidRDefault="00890930" w:rsidP="000C6234">
      <w:pPr>
        <w:pStyle w:val="Prrafodelista"/>
        <w:spacing w:after="0"/>
        <w:ind w:left="709"/>
        <w:jc w:val="both"/>
        <w:rPr>
          <w:rFonts w:ascii="Urbanist" w:hAnsi="Urbanist" w:cs="Urbanist"/>
        </w:rPr>
      </w:pPr>
      <w:sdt>
        <w:sdtPr>
          <w:rPr>
            <w:rFonts w:ascii="Urbanist" w:hAnsi="Urbanist" w:cs="Urbanist"/>
            <w:b/>
            <w:sz w:val="20"/>
            <w:szCs w:val="20"/>
          </w:rPr>
          <w:id w:val="9200717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6234" w:rsidRPr="00F23CB1">
            <w:rPr>
              <w:rFonts w:ascii="Segoe UI Symbol" w:eastAsia="MS Gothic" w:hAnsi="Segoe UI Symbol" w:cs="Segoe UI Symbol"/>
              <w:b/>
              <w:sz w:val="20"/>
              <w:szCs w:val="20"/>
            </w:rPr>
            <w:t>☐</w:t>
          </w:r>
        </w:sdtContent>
      </w:sdt>
      <w:r w:rsidR="000C6234" w:rsidRPr="00F23CB1">
        <w:rPr>
          <w:rFonts w:ascii="Urbanist" w:hAnsi="Urbanist" w:cs="Urbanist"/>
        </w:rPr>
        <w:t xml:space="preserve"> </w:t>
      </w:r>
      <w:r w:rsidR="005665D7" w:rsidRPr="00F23CB1">
        <w:rPr>
          <w:rFonts w:ascii="Urbanist" w:hAnsi="Urbanist" w:cs="Urbanist"/>
        </w:rPr>
        <w:t>Participación de Logistop en otros eventos.</w:t>
      </w:r>
    </w:p>
    <w:sectPr w:rsidR="005665D7" w:rsidRPr="00F23CB1" w:rsidSect="00286075">
      <w:headerReference w:type="default" r:id="rId12"/>
      <w:footerReference w:type="default" r:id="rId13"/>
      <w:pgSz w:w="11906" w:h="16838"/>
      <w:pgMar w:top="241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E1DB69" w14:textId="77777777" w:rsidR="007801BD" w:rsidRDefault="007801BD" w:rsidP="007B32C9">
      <w:pPr>
        <w:spacing w:after="0" w:line="240" w:lineRule="auto"/>
      </w:pPr>
      <w:r>
        <w:separator/>
      </w:r>
    </w:p>
  </w:endnote>
  <w:endnote w:type="continuationSeparator" w:id="0">
    <w:p w14:paraId="0E3A354F" w14:textId="77777777" w:rsidR="007801BD" w:rsidRDefault="007801BD" w:rsidP="007B32C9">
      <w:pPr>
        <w:spacing w:after="0" w:line="240" w:lineRule="auto"/>
      </w:pPr>
      <w:r>
        <w:continuationSeparator/>
      </w:r>
    </w:p>
  </w:endnote>
  <w:endnote w:type="continuationNotice" w:id="1">
    <w:p w14:paraId="473A2FED" w14:textId="77777777" w:rsidR="007801BD" w:rsidRDefault="007801B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rbanist">
    <w:altName w:val="Calibri"/>
    <w:panose1 w:val="00000000000000000000"/>
    <w:charset w:val="00"/>
    <w:family w:val="modern"/>
    <w:notTrueType/>
    <w:pitch w:val="variable"/>
    <w:sig w:usb0="A00000FF" w:usb1="4200207B" w:usb2="00000028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E2EA3" w14:textId="77777777" w:rsidR="00200BF3" w:rsidRPr="00200BF3" w:rsidRDefault="00200BF3" w:rsidP="00CA1291">
    <w:pPr>
      <w:spacing w:after="0" w:line="360" w:lineRule="auto"/>
      <w:jc w:val="center"/>
      <w:rPr>
        <w:rFonts w:ascii="Century Gothic" w:hAnsi="Century Gothic"/>
        <w:sz w:val="14"/>
        <w:szCs w:val="14"/>
      </w:rPr>
    </w:pPr>
    <w:r w:rsidRPr="00200BF3">
      <w:rPr>
        <w:rFonts w:ascii="Century Gothic" w:hAnsi="Century Gothic"/>
        <w:sz w:val="14"/>
        <w:szCs w:val="14"/>
      </w:rPr>
      <w:t>Proyecto cofinanciado por</w:t>
    </w:r>
    <w:r w:rsidR="00CA1291">
      <w:rPr>
        <w:rFonts w:ascii="Century Gothic" w:hAnsi="Century Gothic"/>
        <w:sz w:val="14"/>
        <w:szCs w:val="14"/>
      </w:rPr>
      <w:t>:</w:t>
    </w:r>
  </w:p>
  <w:p w14:paraId="5FFFE081" w14:textId="77777777" w:rsidR="00200BF3" w:rsidRPr="00200BF3" w:rsidRDefault="194A478F" w:rsidP="00200BF3">
    <w:pPr>
      <w:pStyle w:val="Piedepgina"/>
      <w:jc w:val="center"/>
      <w:rPr>
        <w:rFonts w:ascii="Century Gothic" w:hAnsi="Century Gothic"/>
        <w:sz w:val="14"/>
        <w:szCs w:val="14"/>
      </w:rPr>
    </w:pPr>
    <w:r>
      <w:rPr>
        <w:noProof/>
      </w:rPr>
      <w:drawing>
        <wp:inline distT="0" distB="0" distL="0" distR="0" wp14:anchorId="7BD223C3" wp14:editId="47B2E5DA">
          <wp:extent cx="1987550" cy="385638"/>
          <wp:effectExtent l="0" t="0" r="0" b="0"/>
          <wp:docPr id="38" name="Imagen 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7550" cy="3856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654A507" w14:textId="77777777" w:rsidR="00200BF3" w:rsidRDefault="194A478F" w:rsidP="194A478F">
    <w:pPr>
      <w:jc w:val="center"/>
      <w:rPr>
        <w:sz w:val="16"/>
        <w:szCs w:val="16"/>
      </w:rPr>
    </w:pPr>
    <w:r w:rsidRPr="194A478F">
      <w:rPr>
        <w:rFonts w:ascii="Montserrat" w:eastAsia="Montserrat" w:hAnsi="Montserrat" w:cs="Montserrat"/>
        <w:color w:val="3E3E3E"/>
        <w:sz w:val="16"/>
        <w:szCs w:val="16"/>
      </w:rPr>
      <w:t>PTR2024-002851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232D36" w14:textId="77777777" w:rsidR="007801BD" w:rsidRDefault="007801BD" w:rsidP="007B32C9">
      <w:pPr>
        <w:spacing w:after="0" w:line="240" w:lineRule="auto"/>
      </w:pPr>
      <w:r>
        <w:separator/>
      </w:r>
    </w:p>
  </w:footnote>
  <w:footnote w:type="continuationSeparator" w:id="0">
    <w:p w14:paraId="3D68D26C" w14:textId="77777777" w:rsidR="007801BD" w:rsidRDefault="007801BD" w:rsidP="007B32C9">
      <w:pPr>
        <w:spacing w:after="0" w:line="240" w:lineRule="auto"/>
      </w:pPr>
      <w:r>
        <w:continuationSeparator/>
      </w:r>
    </w:p>
  </w:footnote>
  <w:footnote w:type="continuationNotice" w:id="1">
    <w:p w14:paraId="09353503" w14:textId="77777777" w:rsidR="007801BD" w:rsidRDefault="007801B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742A10" w14:textId="77777777" w:rsidR="007B32C9" w:rsidRDefault="00F23CB1" w:rsidP="007E67FA">
    <w:pPr>
      <w:pStyle w:val="Encabezado"/>
      <w:jc w:val="center"/>
      <w:rPr>
        <w:noProof/>
      </w:rPr>
    </w:pPr>
    <w:r>
      <w:rPr>
        <w:noProof/>
      </w:rPr>
      <w:drawing>
        <wp:inline distT="0" distB="0" distL="0" distR="0" wp14:anchorId="1A82018B" wp14:editId="0881EF9E">
          <wp:extent cx="2705100" cy="962245"/>
          <wp:effectExtent l="0" t="0" r="0" b="0"/>
          <wp:docPr id="571635540" name="Imagen 4" descr="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1635540" name="Imagen 4" descr="Logotipo&#10;&#10;El contenido generado por IA puede ser incorrec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12079" cy="9647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57E65DA" w14:textId="77777777" w:rsidR="00F23CB1" w:rsidRPr="00200BF3" w:rsidRDefault="00F23CB1" w:rsidP="007E67FA">
    <w:pPr>
      <w:pStyle w:val="Encabezado"/>
      <w:jc w:val="center"/>
      <w:rPr>
        <w:noProof/>
        <w:color w:val="538135" w:themeColor="accent6" w:themeShade="BF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B2FD2"/>
    <w:multiLevelType w:val="multilevel"/>
    <w:tmpl w:val="71FC3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A2438BD"/>
    <w:multiLevelType w:val="hybridMultilevel"/>
    <w:tmpl w:val="DAA236BE"/>
    <w:lvl w:ilvl="0" w:tplc="656A2CB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85CA267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2566B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F44A1A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16AE8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BEAF7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1AEEE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9BCFEB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8AA59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AE0791"/>
    <w:multiLevelType w:val="multilevel"/>
    <w:tmpl w:val="F2DA5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8511D79"/>
    <w:multiLevelType w:val="hybridMultilevel"/>
    <w:tmpl w:val="E8A0EE9C"/>
    <w:lvl w:ilvl="0" w:tplc="931E658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49CBB2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586A1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D5C00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9E6115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624F58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D2E2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93211F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28099C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8A1144"/>
    <w:multiLevelType w:val="hybridMultilevel"/>
    <w:tmpl w:val="29145946"/>
    <w:lvl w:ilvl="0" w:tplc="D8AA8D0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695048"/>
    <w:multiLevelType w:val="hybridMultilevel"/>
    <w:tmpl w:val="62048FE2"/>
    <w:lvl w:ilvl="0" w:tplc="3640BD8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F4883E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70AD6C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CB25BC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12E74C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354BCF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948EF2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900EB2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0D0C56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4D1432"/>
    <w:multiLevelType w:val="hybridMultilevel"/>
    <w:tmpl w:val="E68C0BC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FD2885"/>
    <w:multiLevelType w:val="hybridMultilevel"/>
    <w:tmpl w:val="60AAF06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6320EF"/>
    <w:multiLevelType w:val="hybridMultilevel"/>
    <w:tmpl w:val="2DDA6822"/>
    <w:lvl w:ilvl="0" w:tplc="45B4979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B824F8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C147C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6C2B8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AD2AD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448FE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4A2ED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212BF6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75A98D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84702F"/>
    <w:multiLevelType w:val="hybridMultilevel"/>
    <w:tmpl w:val="36523DCA"/>
    <w:lvl w:ilvl="0" w:tplc="E802592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7548D8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BF8072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8E0B39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608DD1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12223C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EF0F45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3121B0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DA05D2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D62A5E"/>
    <w:multiLevelType w:val="hybridMultilevel"/>
    <w:tmpl w:val="E408AE1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4D702D"/>
    <w:multiLevelType w:val="hybridMultilevel"/>
    <w:tmpl w:val="2BCED0A0"/>
    <w:lvl w:ilvl="0" w:tplc="D8AA8D0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523128"/>
    <w:multiLevelType w:val="multilevel"/>
    <w:tmpl w:val="0B702A7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3" w15:restartNumberingAfterBreak="0">
    <w:nsid w:val="7A887E1A"/>
    <w:multiLevelType w:val="hybridMultilevel"/>
    <w:tmpl w:val="03C4ED96"/>
    <w:lvl w:ilvl="0" w:tplc="5694CA1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C72355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962AB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552080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F38E9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8A06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26CB5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156AE7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972DC4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D8A7B8C"/>
    <w:multiLevelType w:val="multilevel"/>
    <w:tmpl w:val="D9AE7FF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1167555840">
    <w:abstractNumId w:val="3"/>
  </w:num>
  <w:num w:numId="2" w16cid:durableId="142285096">
    <w:abstractNumId w:val="13"/>
  </w:num>
  <w:num w:numId="3" w16cid:durableId="1973826835">
    <w:abstractNumId w:val="1"/>
  </w:num>
  <w:num w:numId="4" w16cid:durableId="1646272663">
    <w:abstractNumId w:val="8"/>
  </w:num>
  <w:num w:numId="5" w16cid:durableId="1547373711">
    <w:abstractNumId w:val="11"/>
  </w:num>
  <w:num w:numId="6" w16cid:durableId="1868252570">
    <w:abstractNumId w:val="4"/>
  </w:num>
  <w:num w:numId="7" w16cid:durableId="2137022774">
    <w:abstractNumId w:val="2"/>
  </w:num>
  <w:num w:numId="8" w16cid:durableId="197623056">
    <w:abstractNumId w:val="12"/>
  </w:num>
  <w:num w:numId="9" w16cid:durableId="704253439">
    <w:abstractNumId w:val="14"/>
  </w:num>
  <w:num w:numId="10" w16cid:durableId="941837811">
    <w:abstractNumId w:val="0"/>
  </w:num>
  <w:num w:numId="11" w16cid:durableId="466240754">
    <w:abstractNumId w:val="9"/>
  </w:num>
  <w:num w:numId="12" w16cid:durableId="1615792449">
    <w:abstractNumId w:val="5"/>
  </w:num>
  <w:num w:numId="13" w16cid:durableId="552885787">
    <w:abstractNumId w:val="10"/>
  </w:num>
  <w:num w:numId="14" w16cid:durableId="1069577128">
    <w:abstractNumId w:val="6"/>
  </w:num>
  <w:num w:numId="15" w16cid:durableId="193065656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ocumentProtection w:edit="forms" w:enforcement="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1BD"/>
    <w:rsid w:val="00001390"/>
    <w:rsid w:val="00011DFD"/>
    <w:rsid w:val="000243A4"/>
    <w:rsid w:val="00033501"/>
    <w:rsid w:val="000544AE"/>
    <w:rsid w:val="000549CB"/>
    <w:rsid w:val="00062B96"/>
    <w:rsid w:val="00082E25"/>
    <w:rsid w:val="000A451F"/>
    <w:rsid w:val="000B195C"/>
    <w:rsid w:val="000C6234"/>
    <w:rsid w:val="000D0D9F"/>
    <w:rsid w:val="000D4D67"/>
    <w:rsid w:val="00101864"/>
    <w:rsid w:val="0011384F"/>
    <w:rsid w:val="00121097"/>
    <w:rsid w:val="00122FB8"/>
    <w:rsid w:val="00127A07"/>
    <w:rsid w:val="0013440C"/>
    <w:rsid w:val="0013640C"/>
    <w:rsid w:val="00156735"/>
    <w:rsid w:val="00164141"/>
    <w:rsid w:val="00183771"/>
    <w:rsid w:val="001B3CD7"/>
    <w:rsid w:val="001B615D"/>
    <w:rsid w:val="001B7F26"/>
    <w:rsid w:val="001C5693"/>
    <w:rsid w:val="001D13D2"/>
    <w:rsid w:val="001D45AF"/>
    <w:rsid w:val="001E4773"/>
    <w:rsid w:val="001E5729"/>
    <w:rsid w:val="001F5AB8"/>
    <w:rsid w:val="00200BF3"/>
    <w:rsid w:val="00212547"/>
    <w:rsid w:val="0022046E"/>
    <w:rsid w:val="00232EA5"/>
    <w:rsid w:val="00236E58"/>
    <w:rsid w:val="002417CB"/>
    <w:rsid w:val="00251CFE"/>
    <w:rsid w:val="002553F9"/>
    <w:rsid w:val="002573A7"/>
    <w:rsid w:val="00281107"/>
    <w:rsid w:val="00286075"/>
    <w:rsid w:val="00286E8D"/>
    <w:rsid w:val="00292634"/>
    <w:rsid w:val="0029621C"/>
    <w:rsid w:val="00297B49"/>
    <w:rsid w:val="002A69F5"/>
    <w:rsid w:val="002D73E1"/>
    <w:rsid w:val="002E1ABE"/>
    <w:rsid w:val="002F7BFE"/>
    <w:rsid w:val="0030501F"/>
    <w:rsid w:val="0034728E"/>
    <w:rsid w:val="00351AE2"/>
    <w:rsid w:val="00352719"/>
    <w:rsid w:val="0035763C"/>
    <w:rsid w:val="00373D30"/>
    <w:rsid w:val="003A06FF"/>
    <w:rsid w:val="003C5F0F"/>
    <w:rsid w:val="003E4954"/>
    <w:rsid w:val="00405F95"/>
    <w:rsid w:val="00407E42"/>
    <w:rsid w:val="00425633"/>
    <w:rsid w:val="00433A28"/>
    <w:rsid w:val="00434922"/>
    <w:rsid w:val="00437FFC"/>
    <w:rsid w:val="0044180D"/>
    <w:rsid w:val="00446247"/>
    <w:rsid w:val="00464DAD"/>
    <w:rsid w:val="00470724"/>
    <w:rsid w:val="00484073"/>
    <w:rsid w:val="004A03B1"/>
    <w:rsid w:val="004A17A4"/>
    <w:rsid w:val="004A2736"/>
    <w:rsid w:val="004C3F1C"/>
    <w:rsid w:val="004D5679"/>
    <w:rsid w:val="004F3F30"/>
    <w:rsid w:val="00500ED4"/>
    <w:rsid w:val="00525516"/>
    <w:rsid w:val="005360F5"/>
    <w:rsid w:val="005635B5"/>
    <w:rsid w:val="005665D7"/>
    <w:rsid w:val="00571C83"/>
    <w:rsid w:val="00581D17"/>
    <w:rsid w:val="00584AA7"/>
    <w:rsid w:val="00587C17"/>
    <w:rsid w:val="005A23B3"/>
    <w:rsid w:val="005A65C5"/>
    <w:rsid w:val="005C1AD3"/>
    <w:rsid w:val="005C6FCC"/>
    <w:rsid w:val="005D43E6"/>
    <w:rsid w:val="005E396C"/>
    <w:rsid w:val="005F65E9"/>
    <w:rsid w:val="005F762D"/>
    <w:rsid w:val="005F7BC8"/>
    <w:rsid w:val="006379A7"/>
    <w:rsid w:val="00643193"/>
    <w:rsid w:val="006509CA"/>
    <w:rsid w:val="00653CD5"/>
    <w:rsid w:val="00654A76"/>
    <w:rsid w:val="0068122F"/>
    <w:rsid w:val="00682A26"/>
    <w:rsid w:val="006A0E11"/>
    <w:rsid w:val="006A608B"/>
    <w:rsid w:val="006A7F07"/>
    <w:rsid w:val="006B2799"/>
    <w:rsid w:val="006B579D"/>
    <w:rsid w:val="006D1A8C"/>
    <w:rsid w:val="0070020C"/>
    <w:rsid w:val="00715112"/>
    <w:rsid w:val="00715A7C"/>
    <w:rsid w:val="00715CA6"/>
    <w:rsid w:val="00721C28"/>
    <w:rsid w:val="00725956"/>
    <w:rsid w:val="00725E8E"/>
    <w:rsid w:val="007414CF"/>
    <w:rsid w:val="00762A20"/>
    <w:rsid w:val="00766767"/>
    <w:rsid w:val="007801BD"/>
    <w:rsid w:val="00787BA1"/>
    <w:rsid w:val="00791F20"/>
    <w:rsid w:val="00793A25"/>
    <w:rsid w:val="00796FA4"/>
    <w:rsid w:val="007B32C9"/>
    <w:rsid w:val="007C4314"/>
    <w:rsid w:val="007E67FA"/>
    <w:rsid w:val="007F6983"/>
    <w:rsid w:val="00804A37"/>
    <w:rsid w:val="00812DFA"/>
    <w:rsid w:val="00835554"/>
    <w:rsid w:val="00871E65"/>
    <w:rsid w:val="00873323"/>
    <w:rsid w:val="00890930"/>
    <w:rsid w:val="0089566D"/>
    <w:rsid w:val="008978A3"/>
    <w:rsid w:val="008A5E51"/>
    <w:rsid w:val="008E641C"/>
    <w:rsid w:val="00914A69"/>
    <w:rsid w:val="00917105"/>
    <w:rsid w:val="00925A77"/>
    <w:rsid w:val="00941B0D"/>
    <w:rsid w:val="00954553"/>
    <w:rsid w:val="00957692"/>
    <w:rsid w:val="0096012F"/>
    <w:rsid w:val="00964857"/>
    <w:rsid w:val="0097258F"/>
    <w:rsid w:val="00973AF9"/>
    <w:rsid w:val="00984DF9"/>
    <w:rsid w:val="00985D9B"/>
    <w:rsid w:val="009A59C4"/>
    <w:rsid w:val="009D2C18"/>
    <w:rsid w:val="009E1E27"/>
    <w:rsid w:val="00A012A3"/>
    <w:rsid w:val="00A057A2"/>
    <w:rsid w:val="00A23685"/>
    <w:rsid w:val="00A23CD4"/>
    <w:rsid w:val="00A37723"/>
    <w:rsid w:val="00A5615A"/>
    <w:rsid w:val="00A67F6E"/>
    <w:rsid w:val="00A80229"/>
    <w:rsid w:val="00A822C1"/>
    <w:rsid w:val="00A95D85"/>
    <w:rsid w:val="00A960E2"/>
    <w:rsid w:val="00AA4C74"/>
    <w:rsid w:val="00AB27EE"/>
    <w:rsid w:val="00AB4F31"/>
    <w:rsid w:val="00AC212B"/>
    <w:rsid w:val="00AC48A6"/>
    <w:rsid w:val="00AD72C5"/>
    <w:rsid w:val="00AE1C27"/>
    <w:rsid w:val="00B103B9"/>
    <w:rsid w:val="00B1054E"/>
    <w:rsid w:val="00B15077"/>
    <w:rsid w:val="00B17845"/>
    <w:rsid w:val="00B1797C"/>
    <w:rsid w:val="00B20B9B"/>
    <w:rsid w:val="00B21EC6"/>
    <w:rsid w:val="00B231F8"/>
    <w:rsid w:val="00B23243"/>
    <w:rsid w:val="00B31432"/>
    <w:rsid w:val="00B40355"/>
    <w:rsid w:val="00B51022"/>
    <w:rsid w:val="00B5434D"/>
    <w:rsid w:val="00B57CD8"/>
    <w:rsid w:val="00B82958"/>
    <w:rsid w:val="00BA0EEB"/>
    <w:rsid w:val="00BB23B4"/>
    <w:rsid w:val="00BB5465"/>
    <w:rsid w:val="00BB5F49"/>
    <w:rsid w:val="00BC21CF"/>
    <w:rsid w:val="00BE36ED"/>
    <w:rsid w:val="00BF0184"/>
    <w:rsid w:val="00C04D4D"/>
    <w:rsid w:val="00C11811"/>
    <w:rsid w:val="00C24C5A"/>
    <w:rsid w:val="00C47BE2"/>
    <w:rsid w:val="00C566AE"/>
    <w:rsid w:val="00CA1291"/>
    <w:rsid w:val="00CA2DC0"/>
    <w:rsid w:val="00CA5315"/>
    <w:rsid w:val="00CB0917"/>
    <w:rsid w:val="00CB1E5E"/>
    <w:rsid w:val="00CB21C1"/>
    <w:rsid w:val="00CE5C1A"/>
    <w:rsid w:val="00D10E70"/>
    <w:rsid w:val="00D15FD0"/>
    <w:rsid w:val="00D2251B"/>
    <w:rsid w:val="00D24688"/>
    <w:rsid w:val="00D35A5C"/>
    <w:rsid w:val="00D442D1"/>
    <w:rsid w:val="00D464CA"/>
    <w:rsid w:val="00D51580"/>
    <w:rsid w:val="00D856F0"/>
    <w:rsid w:val="00D87D43"/>
    <w:rsid w:val="00D94146"/>
    <w:rsid w:val="00DA5317"/>
    <w:rsid w:val="00DC7594"/>
    <w:rsid w:val="00DD0207"/>
    <w:rsid w:val="00DD114D"/>
    <w:rsid w:val="00DD16C8"/>
    <w:rsid w:val="00DD7B2D"/>
    <w:rsid w:val="00DD7F07"/>
    <w:rsid w:val="00E147E9"/>
    <w:rsid w:val="00E14F99"/>
    <w:rsid w:val="00E16E41"/>
    <w:rsid w:val="00E43056"/>
    <w:rsid w:val="00E9474B"/>
    <w:rsid w:val="00EA1370"/>
    <w:rsid w:val="00EA65F2"/>
    <w:rsid w:val="00EB4228"/>
    <w:rsid w:val="00EB4E7E"/>
    <w:rsid w:val="00EC370B"/>
    <w:rsid w:val="00EE3772"/>
    <w:rsid w:val="00EF23FE"/>
    <w:rsid w:val="00F178EB"/>
    <w:rsid w:val="00F23189"/>
    <w:rsid w:val="00F23CB1"/>
    <w:rsid w:val="00F2696A"/>
    <w:rsid w:val="00F322E0"/>
    <w:rsid w:val="00F3656E"/>
    <w:rsid w:val="00F51F4E"/>
    <w:rsid w:val="00F61A64"/>
    <w:rsid w:val="00F70591"/>
    <w:rsid w:val="00F76CE1"/>
    <w:rsid w:val="00F77DB5"/>
    <w:rsid w:val="00F90740"/>
    <w:rsid w:val="00FA3BFD"/>
    <w:rsid w:val="00FA6821"/>
    <w:rsid w:val="00FB13B0"/>
    <w:rsid w:val="00FD0FA4"/>
    <w:rsid w:val="00FE7A73"/>
    <w:rsid w:val="02100A40"/>
    <w:rsid w:val="0567E73B"/>
    <w:rsid w:val="0D5723EF"/>
    <w:rsid w:val="0F79CC2D"/>
    <w:rsid w:val="11294F83"/>
    <w:rsid w:val="137151AA"/>
    <w:rsid w:val="194A478F"/>
    <w:rsid w:val="1C1A3795"/>
    <w:rsid w:val="1C660C8B"/>
    <w:rsid w:val="1D5F3B50"/>
    <w:rsid w:val="23ABD548"/>
    <w:rsid w:val="25D05C74"/>
    <w:rsid w:val="2802D4D7"/>
    <w:rsid w:val="297BB07D"/>
    <w:rsid w:val="2B2DFF8C"/>
    <w:rsid w:val="2BAD2864"/>
    <w:rsid w:val="2D51271C"/>
    <w:rsid w:val="2E443868"/>
    <w:rsid w:val="32F08C0D"/>
    <w:rsid w:val="34EEF3DD"/>
    <w:rsid w:val="3580BB44"/>
    <w:rsid w:val="36329BA9"/>
    <w:rsid w:val="36BE473A"/>
    <w:rsid w:val="385A179B"/>
    <w:rsid w:val="38B7E258"/>
    <w:rsid w:val="3AF5AD0D"/>
    <w:rsid w:val="419506F6"/>
    <w:rsid w:val="425546FC"/>
    <w:rsid w:val="45AD9E7B"/>
    <w:rsid w:val="5EEB8A94"/>
    <w:rsid w:val="659DDA15"/>
    <w:rsid w:val="6C090150"/>
    <w:rsid w:val="6DA57FC3"/>
    <w:rsid w:val="7070154E"/>
    <w:rsid w:val="783AA15D"/>
    <w:rsid w:val="7B026E9D"/>
    <w:rsid w:val="7FC26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5AC33F"/>
  <w15:chartTrackingRefBased/>
  <w15:docId w15:val="{DF718345-EF06-491A-8464-EA515B9B6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32C9"/>
    <w:pPr>
      <w:spacing w:after="200" w:line="276" w:lineRule="auto"/>
    </w:pPr>
  </w:style>
  <w:style w:type="paragraph" w:styleId="Ttulo2">
    <w:name w:val="heading 2"/>
    <w:basedOn w:val="Normal"/>
    <w:link w:val="Ttulo2Car"/>
    <w:uiPriority w:val="9"/>
    <w:unhideWhenUsed/>
    <w:qFormat/>
    <w:rsid w:val="00973AF9"/>
    <w:pPr>
      <w:widowControl w:val="0"/>
      <w:autoSpaceDE w:val="0"/>
      <w:autoSpaceDN w:val="0"/>
      <w:spacing w:before="101" w:after="0" w:line="240" w:lineRule="auto"/>
      <w:ind w:left="162"/>
      <w:outlineLvl w:val="1"/>
    </w:pPr>
    <w:rPr>
      <w:rFonts w:ascii="Verdana" w:eastAsia="Verdana" w:hAnsi="Verdana" w:cs="Verdana"/>
      <w:lang w:eastAsia="es-ES" w:bidi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B32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B32C9"/>
  </w:style>
  <w:style w:type="paragraph" w:styleId="Piedepgina">
    <w:name w:val="footer"/>
    <w:basedOn w:val="Normal"/>
    <w:link w:val="PiedepginaCar"/>
    <w:uiPriority w:val="99"/>
    <w:unhideWhenUsed/>
    <w:rsid w:val="007B32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B32C9"/>
  </w:style>
  <w:style w:type="paragraph" w:styleId="Textodeglobo">
    <w:name w:val="Balloon Text"/>
    <w:basedOn w:val="Normal"/>
    <w:link w:val="TextodegloboCar"/>
    <w:uiPriority w:val="99"/>
    <w:semiHidden/>
    <w:unhideWhenUsed/>
    <w:rsid w:val="007B32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B32C9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FB13B0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973AF9"/>
    <w:rPr>
      <w:rFonts w:ascii="Verdana" w:eastAsia="Verdana" w:hAnsi="Verdana" w:cs="Verdana"/>
      <w:lang w:eastAsia="es-ES" w:bidi="es-ES"/>
    </w:rPr>
  </w:style>
  <w:style w:type="paragraph" w:styleId="Textoindependiente">
    <w:name w:val="Body Text"/>
    <w:basedOn w:val="Normal"/>
    <w:link w:val="TextoindependienteCar"/>
    <w:uiPriority w:val="1"/>
    <w:qFormat/>
    <w:rsid w:val="00973AF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i/>
      <w:sz w:val="12"/>
      <w:szCs w:val="12"/>
      <w:lang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973AF9"/>
    <w:rPr>
      <w:rFonts w:ascii="Arial" w:eastAsia="Arial" w:hAnsi="Arial" w:cs="Arial"/>
      <w:i/>
      <w:sz w:val="12"/>
      <w:szCs w:val="12"/>
      <w:lang w:eastAsia="es-ES" w:bidi="es-ES"/>
    </w:rPr>
  </w:style>
  <w:style w:type="table" w:styleId="Tablaconcuadrcula">
    <w:name w:val="Table Grid"/>
    <w:basedOn w:val="Tab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E67FA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682A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normaltextrun">
    <w:name w:val="normaltextrun"/>
    <w:basedOn w:val="Fuentedeprrafopredeter"/>
    <w:rsid w:val="00682A26"/>
  </w:style>
  <w:style w:type="character" w:customStyle="1" w:styleId="eop">
    <w:name w:val="eop"/>
    <w:basedOn w:val="Fuentedeprrafopredeter"/>
    <w:rsid w:val="00682A26"/>
  </w:style>
  <w:style w:type="character" w:styleId="Textodelmarcadordeposicin">
    <w:name w:val="Placeholder Text"/>
    <w:basedOn w:val="Fuentedeprrafopredeter"/>
    <w:uiPriority w:val="99"/>
    <w:semiHidden/>
    <w:rsid w:val="00B5102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7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1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4139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5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3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5425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33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8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201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38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79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82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107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810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627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6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socios@logistop.org" TargetMode="External"/><Relationship Id="rId5" Type="http://schemas.openxmlformats.org/officeDocument/2006/relationships/styles" Target="styles.xml"/><Relationship Id="rId15" Type="http://schemas.openxmlformats.org/officeDocument/2006/relationships/glossaryDocument" Target="glossary/document.xml"/><Relationship Id="rId10" Type="http://schemas.openxmlformats.org/officeDocument/2006/relationships/hyperlink" Target="mailto:socios@logistop.org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va.segovia\Downloads\Formulario-de-adhesion-a-Logistop_2025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3ED58CAA44E493F9B76D984859B6F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F34494-7562-495F-899A-E45510DF7074}"/>
      </w:docPartPr>
      <w:docPartBody>
        <w:p w:rsidR="00945899" w:rsidRDefault="00945899">
          <w:pPr>
            <w:pStyle w:val="83ED58CAA44E493F9B76D984859B6F12"/>
          </w:pPr>
          <w:r w:rsidRPr="00253D43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384849D98494829A2F0F37AA9F70E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40FC6C-7B2C-4AE6-98B9-0BF880707BD3}"/>
      </w:docPartPr>
      <w:docPartBody>
        <w:p w:rsidR="00273F75" w:rsidRDefault="00273F75" w:rsidP="00273F75">
          <w:pPr>
            <w:pStyle w:val="F384849D98494829A2F0F37AA9F70E07"/>
          </w:pPr>
          <w:r w:rsidRPr="00253D43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B7962A459CA146A6BDE47C2F97515A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384D10-2948-4113-87FD-91862C5AC18B}"/>
      </w:docPartPr>
      <w:docPartBody>
        <w:p w:rsidR="00273F75" w:rsidRDefault="00273F75" w:rsidP="00273F75">
          <w:pPr>
            <w:pStyle w:val="B7962A459CA146A6BDE47C2F97515A4F"/>
          </w:pPr>
          <w:r w:rsidRPr="00253D43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A53A7E6F00D4AF29F7FE75A4F08C8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829D16-8446-4110-BF43-39F07CDC7CAC}"/>
      </w:docPartPr>
      <w:docPartBody>
        <w:p w:rsidR="00273F75" w:rsidRDefault="00273F75" w:rsidP="00273F75">
          <w:pPr>
            <w:pStyle w:val="2A53A7E6F00D4AF29F7FE75A4F08C874"/>
          </w:pPr>
          <w:r w:rsidRPr="00253D43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3F725F921CD845A191F95CC58C200B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2C4551-053D-44FF-8E82-400CB9E68BB2}"/>
      </w:docPartPr>
      <w:docPartBody>
        <w:p w:rsidR="00273F75" w:rsidRDefault="00273F75" w:rsidP="00273F75">
          <w:pPr>
            <w:pStyle w:val="3F725F921CD845A191F95CC58C200BF7"/>
          </w:pPr>
          <w:r w:rsidRPr="00253D43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C6701B20ABB41648BA160F42F88E8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CF5BB7-FE97-41E1-85D4-2F8D560DE6D1}"/>
      </w:docPartPr>
      <w:docPartBody>
        <w:p w:rsidR="00273F75" w:rsidRDefault="00273F75" w:rsidP="00273F75">
          <w:pPr>
            <w:pStyle w:val="6C6701B20ABB41648BA160F42F88E8C7"/>
          </w:pPr>
          <w:r w:rsidRPr="00253D43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F690DF86EF24E1C9A34A06998EB52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5DBE2D-C315-4F89-9FF6-97EBFF7C7964}"/>
      </w:docPartPr>
      <w:docPartBody>
        <w:p w:rsidR="00273F75" w:rsidRDefault="00273F75" w:rsidP="00273F75">
          <w:pPr>
            <w:pStyle w:val="2F690DF86EF24E1C9A34A06998EB52C3"/>
          </w:pPr>
          <w:r w:rsidRPr="00253D43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D61218-E70B-436D-AB24-3406089CA1B9}"/>
      </w:docPartPr>
      <w:docPartBody>
        <w:p w:rsidR="00273F75" w:rsidRDefault="00273F75">
          <w:r w:rsidRPr="00171AA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11AC0947FD244DC80AB02F64A12A5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257945-F079-48BB-93EF-24952F5E860D}"/>
      </w:docPartPr>
      <w:docPartBody>
        <w:p w:rsidR="00273F75" w:rsidRDefault="00273F75" w:rsidP="00273F75">
          <w:pPr>
            <w:pStyle w:val="F11AC0947FD244DC80AB02F64A12A516"/>
          </w:pPr>
          <w:r w:rsidRPr="00171AA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B892A45A437D4106B91F896E7F01C0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E4AEDE-603F-4330-A52C-C61F0E952B3F}"/>
      </w:docPartPr>
      <w:docPartBody>
        <w:p w:rsidR="00273F75" w:rsidRDefault="00273F75" w:rsidP="00273F75">
          <w:pPr>
            <w:pStyle w:val="B892A45A437D4106B91F896E7F01C067"/>
          </w:pPr>
          <w:r w:rsidRPr="00171AA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34AC27662A94467480BD4431566194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F4CAE7-A16B-4797-A037-DDFD785DE9EF}"/>
      </w:docPartPr>
      <w:docPartBody>
        <w:p w:rsidR="00273F75" w:rsidRDefault="00273F75" w:rsidP="00273F75">
          <w:pPr>
            <w:pStyle w:val="34AC27662A94467480BD443156619401"/>
          </w:pPr>
          <w:r w:rsidRPr="00171AA8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rbanist">
    <w:altName w:val="Calibri"/>
    <w:panose1 w:val="00000000000000000000"/>
    <w:charset w:val="00"/>
    <w:family w:val="modern"/>
    <w:notTrueType/>
    <w:pitch w:val="variable"/>
    <w:sig w:usb0="A00000FF" w:usb1="4200207B" w:usb2="00000028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899"/>
    <w:rsid w:val="00273F75"/>
    <w:rsid w:val="00525516"/>
    <w:rsid w:val="00945899"/>
    <w:rsid w:val="00A5615A"/>
    <w:rsid w:val="00A80229"/>
    <w:rsid w:val="00DD1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es-E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273F75"/>
    <w:rPr>
      <w:color w:val="666666"/>
    </w:rPr>
  </w:style>
  <w:style w:type="paragraph" w:customStyle="1" w:styleId="83ED58CAA44E493F9B76D984859B6F12">
    <w:name w:val="83ED58CAA44E493F9B76D984859B6F12"/>
  </w:style>
  <w:style w:type="paragraph" w:customStyle="1" w:styleId="F384849D98494829A2F0F37AA9F70E07">
    <w:name w:val="F384849D98494829A2F0F37AA9F70E07"/>
    <w:rsid w:val="00273F75"/>
  </w:style>
  <w:style w:type="paragraph" w:customStyle="1" w:styleId="B7962A459CA146A6BDE47C2F97515A4F">
    <w:name w:val="B7962A459CA146A6BDE47C2F97515A4F"/>
    <w:rsid w:val="00273F75"/>
  </w:style>
  <w:style w:type="paragraph" w:customStyle="1" w:styleId="2A53A7E6F00D4AF29F7FE75A4F08C874">
    <w:name w:val="2A53A7E6F00D4AF29F7FE75A4F08C874"/>
    <w:rsid w:val="00273F75"/>
  </w:style>
  <w:style w:type="paragraph" w:customStyle="1" w:styleId="3F725F921CD845A191F95CC58C200BF7">
    <w:name w:val="3F725F921CD845A191F95CC58C200BF7"/>
    <w:rsid w:val="00273F75"/>
  </w:style>
  <w:style w:type="paragraph" w:customStyle="1" w:styleId="6C6701B20ABB41648BA160F42F88E8C7">
    <w:name w:val="6C6701B20ABB41648BA160F42F88E8C7"/>
    <w:rsid w:val="00273F75"/>
  </w:style>
  <w:style w:type="paragraph" w:customStyle="1" w:styleId="2F690DF86EF24E1C9A34A06998EB52C3">
    <w:name w:val="2F690DF86EF24E1C9A34A06998EB52C3"/>
    <w:rsid w:val="00273F75"/>
  </w:style>
  <w:style w:type="paragraph" w:customStyle="1" w:styleId="F11AC0947FD244DC80AB02F64A12A516">
    <w:name w:val="F11AC0947FD244DC80AB02F64A12A516"/>
    <w:rsid w:val="00273F75"/>
  </w:style>
  <w:style w:type="paragraph" w:customStyle="1" w:styleId="B892A45A437D4106B91F896E7F01C067">
    <w:name w:val="B892A45A437D4106B91F896E7F01C067"/>
    <w:rsid w:val="00273F75"/>
  </w:style>
  <w:style w:type="paragraph" w:customStyle="1" w:styleId="34AC27662A94467480BD443156619401">
    <w:name w:val="34AC27662A94467480BD443156619401"/>
    <w:rsid w:val="00273F7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DBE2E53334DC241B3A7C3B1DD291BFE" ma:contentTypeVersion="13" ma:contentTypeDescription="Crear nuevo documento." ma:contentTypeScope="" ma:versionID="f29af80775f963f26b84f6503a545dc4">
  <xsd:schema xmlns:xsd="http://www.w3.org/2001/XMLSchema" xmlns:xs="http://www.w3.org/2001/XMLSchema" xmlns:p="http://schemas.microsoft.com/office/2006/metadata/properties" xmlns:ns2="e18cbb73-c258-47ff-afd1-c593e0b3d898" xmlns:ns3="8f82d625-c686-4869-a0dc-3da297372afc" targetNamespace="http://schemas.microsoft.com/office/2006/metadata/properties" ma:root="true" ma:fieldsID="0a98e28db6f9a8b5d3e8580b0add96e3" ns2:_="" ns3:_="">
    <xsd:import namespace="e18cbb73-c258-47ff-afd1-c593e0b3d898"/>
    <xsd:import namespace="8f82d625-c686-4869-a0dc-3da297372af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8cbb73-c258-47ff-afd1-c593e0b3d89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Etiquetas de imagen" ma:readOnly="false" ma:fieldId="{5cf76f15-5ced-4ddc-b409-7134ff3c332f}" ma:taxonomyMulti="true" ma:sspId="89d3c7f6-96d6-40da-a2d6-f0c314055d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82d625-c686-4869-a0dc-3da297372af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d812c988-1e84-42df-8391-b5e91637eb67}" ma:internalName="TaxCatchAll" ma:showField="CatchAllData" ma:web="8f82d625-c686-4869-a0dc-3da297372af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18cbb73-c258-47ff-afd1-c593e0b3d898">
      <Terms xmlns="http://schemas.microsoft.com/office/infopath/2007/PartnerControls"/>
    </lcf76f155ced4ddcb4097134ff3c332f>
    <TaxCatchAll xmlns="8f82d625-c686-4869-a0dc-3da297372afc" xsi:nil="true"/>
  </documentManagement>
</p:properties>
</file>

<file path=customXml/itemProps1.xml><?xml version="1.0" encoding="utf-8"?>
<ds:datastoreItem xmlns:ds="http://schemas.openxmlformats.org/officeDocument/2006/customXml" ds:itemID="{9AF582D3-946E-4ECD-B590-300382D123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EACE9B7-7FEF-489D-ABA3-7D47A8CF35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8cbb73-c258-47ff-afd1-c593e0b3d898"/>
    <ds:schemaRef ds:uri="8f82d625-c686-4869-a0dc-3da297372a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09E4836-786D-4DED-B1BB-C969E3422996}">
  <ds:schemaRefs>
    <ds:schemaRef ds:uri="http://schemas.microsoft.com/office/2006/metadata/properties"/>
    <ds:schemaRef ds:uri="http://schemas.microsoft.com/office/infopath/2007/PartnerControls"/>
    <ds:schemaRef ds:uri="e18cbb73-c258-47ff-afd1-c593e0b3d898"/>
    <ds:schemaRef ds:uri="8f82d625-c686-4869-a0dc-3da297372af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Formulario-de-adhesion-a-Logistop_2025</Template>
  <TotalTime>4</TotalTime>
  <Pages>4</Pages>
  <Words>1166</Words>
  <Characters>6414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Segovia Yuste</dc:creator>
  <cp:keywords/>
  <dc:description/>
  <cp:lastModifiedBy>Eva Segovia</cp:lastModifiedBy>
  <cp:revision>2</cp:revision>
  <dcterms:created xsi:type="dcterms:W3CDTF">2025-10-13T14:46:00Z</dcterms:created>
  <dcterms:modified xsi:type="dcterms:W3CDTF">2025-10-13T14:46:00Z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0x0101006DBE2E53334DC241B3A7C3B1DD291BFE</vt:lpwstr>
  </property>
  <property fmtid="{D5CDD505-2E9C-101B-9397-08002B2CF9AE}" pid="3" name="MediaServiceImageTags">
    <vt:lpwstr/>
  </property>
</Properties>
</file>